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6173BA45" w14:textId="77777777" w:rsidR="00F839EA" w:rsidRPr="00412E05" w:rsidRDefault="00F839EA" w:rsidP="00F839EA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2FBDDB55" w14:textId="5BA3E0A6" w:rsidR="00F839EA" w:rsidRPr="00412E05" w:rsidRDefault="00F839EA" w:rsidP="00F839EA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0A7BE9" w:rsidRPr="000A7BE9">
        <w:rPr>
          <w:rFonts w:ascii="Arial" w:eastAsia="Times New Roman" w:hAnsi="Arial" w:cs="Arial"/>
          <w:lang w:val="en-US" w:eastAsia="en-US" w:bidi="en-US"/>
        </w:rPr>
        <w:t>Go West, Young Man</w:t>
      </w:r>
    </w:p>
    <w:p w14:paraId="219425CC" w14:textId="77777777" w:rsidR="00F839EA" w:rsidRPr="0058146D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58146D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58146D">
        <w:rPr>
          <w:rFonts w:ascii="Arial" w:eastAsia="Times New Roman" w:hAnsi="Arial" w:cs="Arial"/>
          <w:lang w:eastAsia="en-US" w:bidi="en-US"/>
        </w:rPr>
        <w:t xml:space="preserve">, </w:t>
      </w:r>
      <w:r w:rsidRPr="00412E05">
        <w:rPr>
          <w:rFonts w:ascii="Arial" w:eastAsia="Times New Roman" w:hAnsi="Arial" w:cs="Arial"/>
          <w:lang w:val="en-US" w:eastAsia="en-US" w:bidi="en-US"/>
        </w:rPr>
        <w:t>Christina</w:t>
      </w:r>
      <w:r w:rsidRPr="0058146D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4B7AB563" w14:textId="77777777" w:rsidR="00F839EA" w:rsidRPr="00412E05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412E05">
        <w:rPr>
          <w:rFonts w:ascii="Arial" w:eastAsia="Times New Roman" w:hAnsi="Arial" w:cs="Arial"/>
          <w:lang w:eastAsia="en-US" w:bidi="en-US"/>
        </w:rPr>
        <w:t>Tμήμα</w:t>
      </w:r>
      <w:proofErr w:type="spellEnd"/>
      <w:r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8D6C3C" w14:textId="77777777" w:rsidR="00F839E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3D7A26F0" w14:textId="77777777" w:rsidR="00E74B63" w:rsidRPr="00F839EA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3" w14:textId="71B1F0C5" w:rsidR="00E74B63" w:rsidRPr="00F839EA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F839EA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F839EA" w:rsidRDefault="00E74B63" w:rsidP="00E74B63">
      <w:pPr>
        <w:rPr>
          <w:lang w:val="en-US"/>
        </w:rPr>
      </w:pPr>
    </w:p>
    <w:p w14:paraId="7C44C8C8" w14:textId="77777777" w:rsidR="0058146D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46654" w:history="1">
        <w:r w:rsidR="0058146D" w:rsidRPr="00903D3E">
          <w:rPr>
            <w:rStyle w:val="Hyperlink"/>
            <w:noProof/>
          </w:rPr>
          <w:t>1.</w:t>
        </w:r>
        <w:r w:rsidR="0058146D">
          <w:rPr>
            <w:rFonts w:asciiTheme="minorHAnsi" w:hAnsiTheme="minorHAnsi"/>
            <w:noProof/>
            <w:lang w:val="el-GR" w:eastAsia="el-GR" w:bidi="ar-SA"/>
          </w:rPr>
          <w:tab/>
        </w:r>
        <w:r w:rsidR="0058146D" w:rsidRPr="00903D3E">
          <w:rPr>
            <w:rStyle w:val="Hyperlink"/>
            <w:noProof/>
          </w:rPr>
          <w:t>Go West, young man</w:t>
        </w:r>
        <w:r w:rsidR="0058146D">
          <w:rPr>
            <w:noProof/>
            <w:webHidden/>
          </w:rPr>
          <w:tab/>
        </w:r>
        <w:r w:rsidR="0058146D">
          <w:rPr>
            <w:noProof/>
            <w:webHidden/>
          </w:rPr>
          <w:fldChar w:fldCharType="begin"/>
        </w:r>
        <w:r w:rsidR="0058146D">
          <w:rPr>
            <w:noProof/>
            <w:webHidden/>
          </w:rPr>
          <w:instrText xml:space="preserve"> PAGEREF _Toc413146654 \h </w:instrText>
        </w:r>
        <w:r w:rsidR="0058146D">
          <w:rPr>
            <w:noProof/>
            <w:webHidden/>
          </w:rPr>
        </w:r>
        <w:r w:rsidR="0058146D">
          <w:rPr>
            <w:noProof/>
            <w:webHidden/>
          </w:rPr>
          <w:fldChar w:fldCharType="separate"/>
        </w:r>
        <w:r w:rsidR="008E64AD">
          <w:rPr>
            <w:noProof/>
            <w:webHidden/>
          </w:rPr>
          <w:t>3</w:t>
        </w:r>
        <w:r w:rsidR="0058146D">
          <w:rPr>
            <w:noProof/>
            <w:webHidden/>
          </w:rPr>
          <w:fldChar w:fldCharType="end"/>
        </w:r>
      </w:hyperlink>
    </w:p>
    <w:p w14:paraId="75D79BC3" w14:textId="77777777" w:rsidR="0058146D" w:rsidRDefault="0058146D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655" w:history="1">
        <w:r w:rsidRPr="00903D3E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903D3E">
          <w:rPr>
            <w:rStyle w:val="Hyperlink"/>
            <w:noProof/>
          </w:rPr>
          <w:t>Davy Crockett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64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7F7276" w14:textId="77777777" w:rsidR="0058146D" w:rsidRDefault="0058146D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656" w:history="1">
        <w:r w:rsidRPr="00903D3E">
          <w:rPr>
            <w:rStyle w:val="Hyperlink"/>
            <w:noProof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903D3E">
          <w:rPr>
            <w:rStyle w:val="Hyperlink"/>
            <w:noProof/>
          </w:rPr>
          <w:t>Johnny Appleseed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E64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29EFF8D1" w:rsidR="00522C39" w:rsidRDefault="00522C39">
      <w:r>
        <w:lastRenderedPageBreak/>
        <w:br w:type="page"/>
      </w:r>
    </w:p>
    <w:p w14:paraId="76292C62" w14:textId="77777777" w:rsidR="003419A7" w:rsidRDefault="003419A7" w:rsidP="00E74B63"/>
    <w:p w14:paraId="1026C9D8" w14:textId="77777777" w:rsidR="00522C39" w:rsidRPr="00522C39" w:rsidRDefault="00522C39" w:rsidP="00522C39">
      <w:pPr>
        <w:pStyle w:val="Heading1"/>
        <w:rPr>
          <w:lang w:val="en-US"/>
        </w:rPr>
      </w:pPr>
      <w:bookmarkStart w:id="0" w:name="_Toc413146654"/>
      <w:r w:rsidRPr="00522C39">
        <w:rPr>
          <w:lang w:val="en-US"/>
        </w:rPr>
        <w:t xml:space="preserve">Go </w:t>
      </w:r>
      <w:proofErr w:type="gramStart"/>
      <w:r w:rsidRPr="00522C39">
        <w:rPr>
          <w:lang w:val="en-US"/>
        </w:rPr>
        <w:t>West</w:t>
      </w:r>
      <w:proofErr w:type="gramEnd"/>
      <w:r w:rsidRPr="00522C39">
        <w:rPr>
          <w:lang w:val="en-US"/>
        </w:rPr>
        <w:t>, young man</w:t>
      </w:r>
      <w:bookmarkEnd w:id="0"/>
    </w:p>
    <w:p w14:paraId="3B1A1D77" w14:textId="77777777" w:rsidR="00522C39" w:rsidRPr="00522C39" w:rsidRDefault="00522C39" w:rsidP="00522C39">
      <w:pPr>
        <w:pStyle w:val="ListParagraph"/>
        <w:numPr>
          <w:ilvl w:val="0"/>
          <w:numId w:val="39"/>
        </w:numPr>
        <w:rPr>
          <w:lang w:val="en-US"/>
        </w:rPr>
      </w:pPr>
      <w:r w:rsidRPr="00522C39">
        <w:rPr>
          <w:lang w:val="en-US"/>
        </w:rPr>
        <w:t>Pioneers, homesteaders/settlers, pathfinders, trailblazers</w:t>
      </w:r>
    </w:p>
    <w:p w14:paraId="73E92855" w14:textId="77777777" w:rsidR="00522C39" w:rsidRPr="00522C39" w:rsidRDefault="00522C39" w:rsidP="00522C39">
      <w:pPr>
        <w:pStyle w:val="ListParagraph"/>
        <w:numPr>
          <w:ilvl w:val="0"/>
          <w:numId w:val="39"/>
        </w:numPr>
        <w:rPr>
          <w:lang w:val="en-US"/>
        </w:rPr>
      </w:pPr>
      <w:r w:rsidRPr="00522C39">
        <w:rPr>
          <w:lang w:val="en-US"/>
        </w:rPr>
        <w:t>“Ohio Fever”</w:t>
      </w:r>
    </w:p>
    <w:p w14:paraId="52BD375E" w14:textId="77777777" w:rsidR="00522C39" w:rsidRPr="00522C39" w:rsidRDefault="00522C39" w:rsidP="00522C39">
      <w:pPr>
        <w:pStyle w:val="ListParagraph"/>
        <w:numPr>
          <w:ilvl w:val="0"/>
          <w:numId w:val="39"/>
        </w:numPr>
        <w:rPr>
          <w:lang w:val="en-US"/>
        </w:rPr>
      </w:pPr>
      <w:r w:rsidRPr="00522C39">
        <w:rPr>
          <w:lang w:val="en-US"/>
        </w:rPr>
        <w:t>The Prairies</w:t>
      </w:r>
    </w:p>
    <w:p w14:paraId="4001FFF8" w14:textId="77777777" w:rsidR="00522C39" w:rsidRPr="00522C39" w:rsidRDefault="00522C39" w:rsidP="00522C39">
      <w:pPr>
        <w:pStyle w:val="ListParagraph"/>
        <w:numPr>
          <w:ilvl w:val="0"/>
          <w:numId w:val="39"/>
        </w:numPr>
        <w:rPr>
          <w:lang w:val="en-US"/>
        </w:rPr>
      </w:pPr>
      <w:r w:rsidRPr="00522C39">
        <w:rPr>
          <w:lang w:val="en-US"/>
        </w:rPr>
        <w:t>The Conestoga wagon (“prairie schooner”), axe, rifle</w:t>
      </w:r>
    </w:p>
    <w:p w14:paraId="27C5995F" w14:textId="77777777" w:rsidR="00522C39" w:rsidRPr="00522C39" w:rsidRDefault="00522C39" w:rsidP="00522C39">
      <w:pPr>
        <w:pStyle w:val="ListParagraph"/>
        <w:numPr>
          <w:ilvl w:val="0"/>
          <w:numId w:val="39"/>
        </w:numPr>
        <w:rPr>
          <w:lang w:val="en-US"/>
        </w:rPr>
      </w:pPr>
      <w:r w:rsidRPr="00522C39">
        <w:rPr>
          <w:lang w:val="en-US"/>
        </w:rPr>
        <w:t>Professional soldiers along with privateers</w:t>
      </w:r>
    </w:p>
    <w:p w14:paraId="6299A7E7" w14:textId="77777777" w:rsidR="00522C39" w:rsidRPr="00522C39" w:rsidRDefault="00522C39" w:rsidP="00522C39">
      <w:pPr>
        <w:pStyle w:val="Heading1"/>
        <w:rPr>
          <w:lang w:val="en-US"/>
        </w:rPr>
      </w:pPr>
      <w:bookmarkStart w:id="1" w:name="_Toc413146655"/>
      <w:r w:rsidRPr="00522C39">
        <w:rPr>
          <w:lang w:val="en-US"/>
        </w:rPr>
        <w:t>Davy Crockett</w:t>
      </w:r>
      <w:bookmarkEnd w:id="1"/>
    </w:p>
    <w:p w14:paraId="3BCB3351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>18th century Southern “Colonel”; “King of the Wild Frontier”</w:t>
      </w:r>
    </w:p>
    <w:p w14:paraId="7D7C8190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 xml:space="preserve">Coonskin cap ring-tailed </w:t>
      </w:r>
      <w:proofErr w:type="spellStart"/>
      <w:r w:rsidRPr="00912D9C">
        <w:rPr>
          <w:lang w:val="en-US"/>
        </w:rPr>
        <w:t>roarer</w:t>
      </w:r>
      <w:proofErr w:type="spellEnd"/>
    </w:p>
    <w:p w14:paraId="2C837B08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>Archetypal American: rugged backwoodsman</w:t>
      </w:r>
    </w:p>
    <w:p w14:paraId="4B13B65A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popular orator, Congressman for 8 years</w:t>
      </w:r>
    </w:p>
    <w:p w14:paraId="4E47695F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 xml:space="preserve">Brains AND brawn </w:t>
      </w:r>
    </w:p>
    <w:p w14:paraId="24A230B7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 xml:space="preserve">Died at the 13-day Siege of the Alamo by Genl. Santa Anna (March 1835) during Texas War of Independence (1835-36) </w:t>
      </w:r>
    </w:p>
    <w:p w14:paraId="7D338FBA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 xml:space="preserve">C/c to: </w:t>
      </w:r>
    </w:p>
    <w:p w14:paraId="3E1DDC10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Christopher (Kit) Carson, “Monarch of the Prairie”, Rocky Mt. beaver trapper and Jack-of-all-trades</w:t>
      </w:r>
    </w:p>
    <w:p w14:paraId="1A9037A5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 xml:space="preserve">Daniel Boone, Quaker </w:t>
      </w:r>
      <w:proofErr w:type="spellStart"/>
      <w:r w:rsidRPr="00912D9C">
        <w:rPr>
          <w:lang w:val="en-US"/>
        </w:rPr>
        <w:t>deerhunter</w:t>
      </w:r>
      <w:proofErr w:type="spellEnd"/>
      <w:r w:rsidRPr="00912D9C">
        <w:rPr>
          <w:lang w:val="en-US"/>
        </w:rPr>
        <w:t xml:space="preserve"> and Indian fighter</w:t>
      </w:r>
    </w:p>
    <w:p w14:paraId="29B362A6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u w:val="single"/>
          <w:lang w:val="en-US"/>
        </w:rPr>
        <w:t>Jim Bowie</w:t>
      </w:r>
      <w:r w:rsidRPr="00912D9C">
        <w:rPr>
          <w:lang w:val="en-US"/>
        </w:rPr>
        <w:t>, Southern gentleman “Colonel”, inventor of the Bowie knife, cutthroat, slaver (business with pirate Jean Lafitte, “Lost Bowie mine” a hoax)</w:t>
      </w:r>
    </w:p>
    <w:p w14:paraId="61DC4C80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Sam Colt, inventor of the six-shooter (revolver)</w:t>
      </w:r>
    </w:p>
    <w:p w14:paraId="5B6FAE4E" w14:textId="77777777" w:rsidR="00522C39" w:rsidRPr="00912D9C" w:rsidRDefault="00522C39" w:rsidP="00912D9C">
      <w:pPr>
        <w:pStyle w:val="ListParagraph"/>
        <w:numPr>
          <w:ilvl w:val="2"/>
          <w:numId w:val="40"/>
        </w:numPr>
        <w:rPr>
          <w:lang w:val="en-US"/>
        </w:rPr>
      </w:pPr>
      <w:r w:rsidRPr="00912D9C">
        <w:rPr>
          <w:lang w:val="en-US"/>
        </w:rPr>
        <w:t>Heroic death while gravely ill at the Alamo</w:t>
      </w:r>
    </w:p>
    <w:p w14:paraId="667EBE13" w14:textId="77777777" w:rsidR="00522C39" w:rsidRPr="00912D9C" w:rsidRDefault="00522C39" w:rsidP="00912D9C">
      <w:pPr>
        <w:pStyle w:val="ListParagraph"/>
        <w:numPr>
          <w:ilvl w:val="2"/>
          <w:numId w:val="40"/>
        </w:numPr>
        <w:rPr>
          <w:lang w:val="en-US"/>
        </w:rPr>
      </w:pPr>
      <w:r w:rsidRPr="00912D9C">
        <w:rPr>
          <w:lang w:val="en-US"/>
        </w:rPr>
        <w:t>Why make a scoundrel into a romantic hero?</w:t>
      </w:r>
    </w:p>
    <w:p w14:paraId="274ED3A4" w14:textId="77777777" w:rsidR="00522C39" w:rsidRPr="00912D9C" w:rsidRDefault="00522C39" w:rsidP="00912D9C">
      <w:pPr>
        <w:pStyle w:val="ListParagraph"/>
        <w:numPr>
          <w:ilvl w:val="0"/>
          <w:numId w:val="40"/>
        </w:numPr>
        <w:rPr>
          <w:lang w:val="en-US"/>
        </w:rPr>
      </w:pPr>
      <w:r w:rsidRPr="00912D9C">
        <w:rPr>
          <w:lang w:val="en-US"/>
        </w:rPr>
        <w:t>The importance of the Alamo</w:t>
      </w:r>
    </w:p>
    <w:p w14:paraId="161A1445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Closing early settling era</w:t>
      </w:r>
    </w:p>
    <w:p w14:paraId="01885ECE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U.S.A. fully-formed, not just survivor, but virtuous</w:t>
      </w:r>
    </w:p>
    <w:p w14:paraId="67A9C01A" w14:textId="77777777" w:rsidR="00522C39" w:rsidRPr="00912D9C" w:rsidRDefault="00522C39" w:rsidP="00912D9C">
      <w:pPr>
        <w:pStyle w:val="ListParagraph"/>
        <w:numPr>
          <w:ilvl w:val="1"/>
          <w:numId w:val="40"/>
        </w:numPr>
        <w:rPr>
          <w:lang w:val="en-US"/>
        </w:rPr>
      </w:pPr>
      <w:r w:rsidRPr="00912D9C">
        <w:rPr>
          <w:lang w:val="en-US"/>
        </w:rPr>
        <w:t>Heroic past martyrized</w:t>
      </w:r>
    </w:p>
    <w:p w14:paraId="763B9948" w14:textId="0B283C52" w:rsidR="00522C39" w:rsidRPr="00522C39" w:rsidRDefault="00522C39" w:rsidP="000A61D0">
      <w:pPr>
        <w:pStyle w:val="Heading1"/>
        <w:rPr>
          <w:lang w:val="en-US"/>
        </w:rPr>
      </w:pPr>
      <w:bookmarkStart w:id="2" w:name="_Toc413146656"/>
      <w:r w:rsidRPr="00522C39">
        <w:rPr>
          <w:lang w:val="en-US"/>
        </w:rPr>
        <w:t>Johnny Appleseed</w:t>
      </w:r>
      <w:bookmarkEnd w:id="2"/>
    </w:p>
    <w:p w14:paraId="677463C7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>Jonathan Chapman, 19th century Pennsylvania Ohio pioneering</w:t>
      </w:r>
    </w:p>
    <w:p w14:paraId="7724B69C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>Northeast apple industry</w:t>
      </w:r>
    </w:p>
    <w:p w14:paraId="567E7F66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 xml:space="preserve">Puritan missionary spirit </w:t>
      </w:r>
      <w:proofErr w:type="spellStart"/>
      <w:r w:rsidRPr="00912D9C">
        <w:rPr>
          <w:lang w:val="en-US"/>
        </w:rPr>
        <w:t>Swedenborgianism</w:t>
      </w:r>
      <w:proofErr w:type="spellEnd"/>
      <w:r w:rsidRPr="00912D9C">
        <w:rPr>
          <w:lang w:val="en-US"/>
        </w:rPr>
        <w:t xml:space="preserve"> (mystical union with God and charity)</w:t>
      </w:r>
    </w:p>
    <w:p w14:paraId="4DEA484A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>Ralph Waldo Emerson’s Transcendentalism</w:t>
      </w:r>
    </w:p>
    <w:p w14:paraId="2FE42FBA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>The first hippie?</w:t>
      </w:r>
    </w:p>
    <w:p w14:paraId="6007BB2D" w14:textId="77777777" w:rsidR="00522C39" w:rsidRPr="00912D9C" w:rsidRDefault="00522C39" w:rsidP="00912D9C">
      <w:pPr>
        <w:pStyle w:val="ListParagraph"/>
        <w:numPr>
          <w:ilvl w:val="0"/>
          <w:numId w:val="41"/>
        </w:numPr>
        <w:rPr>
          <w:lang w:val="en-US"/>
        </w:rPr>
      </w:pPr>
      <w:r w:rsidRPr="00912D9C">
        <w:rPr>
          <w:lang w:val="en-US"/>
        </w:rPr>
        <w:t>Sainthood a la Americana VS alternative story</w:t>
      </w:r>
    </w:p>
    <w:p w14:paraId="3D7A2826" w14:textId="23A48790" w:rsidR="008F3DAA" w:rsidRPr="00912D9C" w:rsidRDefault="00522C39" w:rsidP="00912D9C">
      <w:pPr>
        <w:pStyle w:val="ListParagraph"/>
        <w:numPr>
          <w:ilvl w:val="0"/>
          <w:numId w:val="41"/>
        </w:numPr>
        <w:rPr>
          <w:lang w:val="fr-FR"/>
        </w:rPr>
      </w:pPr>
      <w:r w:rsidRPr="00912D9C">
        <w:rPr>
          <w:lang w:val="en-US"/>
        </w:rPr>
        <w:t>The semiology of planting apple orchards into the Wild</w:t>
      </w:r>
      <w:r w:rsidR="00E74B63" w:rsidRPr="00912D9C">
        <w:rPr>
          <w:lang w:val="fr-FR"/>
        </w:rPr>
        <w:t xml:space="preserve">. </w:t>
      </w:r>
    </w:p>
    <w:p w14:paraId="4D273545" w14:textId="77777777" w:rsidR="008F3DAA" w:rsidRDefault="008F3DAA">
      <w:pPr>
        <w:rPr>
          <w:lang w:val="fr-FR"/>
        </w:rPr>
      </w:pPr>
      <w:r>
        <w:rPr>
          <w:lang w:val="fr-FR"/>
        </w:rPr>
        <w:br w:type="page"/>
      </w: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090A7E82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3A723D" w:rsidRPr="008F3DAA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7F14F948" w14:textId="77777777" w:rsidR="00F839EA" w:rsidRPr="00F779A8" w:rsidRDefault="00F839EA" w:rsidP="00F839EA">
      <w:r w:rsidRPr="001C3B3B">
        <w:t xml:space="preserve">Το παρόν έργο αποτελεί την </w:t>
      </w:r>
      <w:r w:rsidRPr="00F779A8">
        <w:t xml:space="preserve">έκδοση 1.0.  </w:t>
      </w:r>
    </w:p>
    <w:p w14:paraId="3D7A2834" w14:textId="77777777" w:rsidR="00FD47AB" w:rsidRDefault="00FD47AB" w:rsidP="0058146D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71CD9A4A" w14:textId="7DD74FCE" w:rsidR="00F839EA" w:rsidRPr="00F779A8" w:rsidRDefault="00F839EA" w:rsidP="00F839EA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>, 2014. Χριστίνα</w:t>
      </w:r>
      <w:r w:rsidRPr="0058146D">
        <w:rPr>
          <w:lang w:val="en-US"/>
        </w:rPr>
        <w:t xml:space="preserve"> </w:t>
      </w:r>
      <w:proofErr w:type="spellStart"/>
      <w:r w:rsidRPr="00F779A8">
        <w:t>Ντόκου</w:t>
      </w:r>
      <w:proofErr w:type="spellEnd"/>
      <w:r w:rsidRPr="0058146D">
        <w:rPr>
          <w:lang w:val="en-US"/>
        </w:rPr>
        <w:t xml:space="preserve"> «American Legends, </w:t>
      </w:r>
      <w:r w:rsidR="000A7BE9" w:rsidRPr="0058146D">
        <w:rPr>
          <w:lang w:val="en-US"/>
        </w:rPr>
        <w:t>Go West, Young Man</w:t>
      </w:r>
      <w:r w:rsidRPr="0058146D">
        <w:rPr>
          <w:lang w:val="en-US"/>
        </w:rPr>
        <w:t xml:space="preserve">». </w:t>
      </w:r>
      <w:r w:rsidRPr="00F779A8">
        <w:t>Έκδοση</w:t>
      </w:r>
      <w:r w:rsidRPr="0058146D">
        <w:rPr>
          <w:lang w:val="en-US"/>
        </w:rPr>
        <w:t xml:space="preserve">: 1.0. </w:t>
      </w:r>
      <w:r w:rsidR="00B8301C">
        <w:t>Αθήνα</w:t>
      </w:r>
      <w:r w:rsidR="00B8301C" w:rsidRPr="0058146D">
        <w:rPr>
          <w:lang w:val="en-US"/>
        </w:rPr>
        <w:t xml:space="preserve"> 2014. </w:t>
      </w:r>
      <w:r w:rsidR="00B8301C">
        <w:t>Διαθέσιμο από τη δι</w:t>
      </w:r>
      <w:r w:rsidRPr="00F779A8">
        <w:t xml:space="preserve">κτυακή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3D7A2837" w14:textId="77777777" w:rsidR="00FD47AB" w:rsidRDefault="00FD47AB" w:rsidP="0058146D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2897C33C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13AA584F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προσπορίζει στο διανομέα του έργου και</w:t>
      </w:r>
      <w:r w:rsidR="003A723D" w:rsidRPr="003A723D">
        <w:t xml:space="preserve"> </w:t>
      </w:r>
      <w:proofErr w:type="spellStart"/>
      <w:r w:rsidRPr="006F00D2">
        <w:t>αδειοδόχο</w:t>
      </w:r>
      <w:proofErr w:type="spellEnd"/>
      <w:r w:rsidR="003A723D" w:rsidRPr="003A723D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38EE2576" w14:textId="77777777" w:rsidR="000A7BE9" w:rsidRPr="0058146D" w:rsidRDefault="000A7BE9" w:rsidP="0058146D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5C" w14:textId="252F8DDB" w:rsidR="00FD47AB" w:rsidRDefault="000613E6">
      <w:pPr>
        <w:rPr>
          <w:rFonts w:ascii="Arial" w:eastAsia="Times New Roman" w:hAnsi="Arial" w:cs="Times New Roman"/>
          <w:lang w:eastAsia="en-US" w:bidi="en-US"/>
        </w:rPr>
      </w:pPr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  <w:bookmarkStart w:id="3" w:name="_GoBack"/>
      <w:bookmarkEnd w:id="3"/>
      <w:r w:rsidR="00FD47AB"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0A7BE9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6078086C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3A723D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3A723D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257B6" w14:textId="77777777" w:rsidR="00616BA4" w:rsidRDefault="00616BA4" w:rsidP="00936ACC">
      <w:pPr>
        <w:spacing w:after="0" w:line="240" w:lineRule="auto"/>
      </w:pPr>
      <w:r>
        <w:separator/>
      </w:r>
    </w:p>
  </w:endnote>
  <w:endnote w:type="continuationSeparator" w:id="0">
    <w:p w14:paraId="585490CA" w14:textId="77777777" w:rsidR="00616BA4" w:rsidRDefault="00616BA4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8E64AD">
      <w:rPr>
        <w:noProof/>
        <w:sz w:val="20"/>
        <w:szCs w:val="20"/>
      </w:rPr>
      <w:t>5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9BA2E9" w14:textId="77777777" w:rsidR="00616BA4" w:rsidRDefault="00616BA4" w:rsidP="00936ACC">
      <w:pPr>
        <w:spacing w:after="0" w:line="240" w:lineRule="auto"/>
      </w:pPr>
      <w:r>
        <w:separator/>
      </w:r>
    </w:p>
  </w:footnote>
  <w:footnote w:type="continuationSeparator" w:id="0">
    <w:p w14:paraId="7FCB5ED2" w14:textId="77777777" w:rsidR="00616BA4" w:rsidRDefault="00616BA4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5C57097"/>
    <w:multiLevelType w:val="hybridMultilevel"/>
    <w:tmpl w:val="D2AA80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F03E00"/>
    <w:multiLevelType w:val="hybridMultilevel"/>
    <w:tmpl w:val="9E1C16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C412A64"/>
    <w:multiLevelType w:val="hybridMultilevel"/>
    <w:tmpl w:val="D66696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2"/>
  </w:num>
  <w:num w:numId="12">
    <w:abstractNumId w:val="9"/>
  </w:num>
  <w:num w:numId="13">
    <w:abstractNumId w:val="5"/>
  </w:num>
  <w:num w:numId="14">
    <w:abstractNumId w:val="2"/>
  </w:num>
  <w:num w:numId="15">
    <w:abstractNumId w:val="1"/>
  </w:num>
  <w:num w:numId="16">
    <w:abstractNumId w:val="16"/>
  </w:num>
  <w:num w:numId="17">
    <w:abstractNumId w:val="18"/>
  </w:num>
  <w:num w:numId="18">
    <w:abstractNumId w:val="6"/>
  </w:num>
  <w:num w:numId="19">
    <w:abstractNumId w:val="20"/>
  </w:num>
  <w:num w:numId="20">
    <w:abstractNumId w:val="13"/>
  </w:num>
  <w:num w:numId="21">
    <w:abstractNumId w:val="3"/>
  </w:num>
  <w:num w:numId="22">
    <w:abstractNumId w:val="23"/>
  </w:num>
  <w:num w:numId="23">
    <w:abstractNumId w:val="26"/>
  </w:num>
  <w:num w:numId="24">
    <w:abstractNumId w:val="10"/>
  </w:num>
  <w:num w:numId="25">
    <w:abstractNumId w:val="19"/>
  </w:num>
  <w:num w:numId="26">
    <w:abstractNumId w:val="17"/>
  </w:num>
  <w:num w:numId="27">
    <w:abstractNumId w:val="14"/>
  </w:num>
  <w:num w:numId="28">
    <w:abstractNumId w:val="12"/>
  </w:num>
  <w:num w:numId="29">
    <w:abstractNumId w:val="8"/>
  </w:num>
  <w:num w:numId="30">
    <w:abstractNumId w:val="15"/>
  </w:num>
  <w:num w:numId="31">
    <w:abstractNumId w:val="4"/>
  </w:num>
  <w:num w:numId="32">
    <w:abstractNumId w:val="0"/>
  </w:num>
  <w:num w:numId="33">
    <w:abstractNumId w:val="11"/>
  </w:num>
  <w:num w:numId="34">
    <w:abstractNumId w:val="25"/>
  </w:num>
  <w:num w:numId="35">
    <w:abstractNumId w:val="28"/>
  </w:num>
  <w:num w:numId="36">
    <w:abstractNumId w:val="7"/>
  </w:num>
  <w:num w:numId="37">
    <w:abstractNumId w:val="21"/>
  </w:num>
  <w:num w:numId="38">
    <w:abstractNumId w:val="7"/>
  </w:num>
  <w:num w:numId="39">
    <w:abstractNumId w:val="27"/>
  </w:num>
  <w:num w:numId="40">
    <w:abstractNumId w:val="24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A61D0"/>
    <w:rsid w:val="000A7BE9"/>
    <w:rsid w:val="000C028F"/>
    <w:rsid w:val="000C09DE"/>
    <w:rsid w:val="00101D73"/>
    <w:rsid w:val="0016637D"/>
    <w:rsid w:val="001B6EB4"/>
    <w:rsid w:val="001C3B3B"/>
    <w:rsid w:val="001D2786"/>
    <w:rsid w:val="001D7C77"/>
    <w:rsid w:val="001E1A4C"/>
    <w:rsid w:val="001F5129"/>
    <w:rsid w:val="002039B2"/>
    <w:rsid w:val="00207A08"/>
    <w:rsid w:val="00224CB8"/>
    <w:rsid w:val="0024676B"/>
    <w:rsid w:val="00262DF1"/>
    <w:rsid w:val="002A21E7"/>
    <w:rsid w:val="002C09C1"/>
    <w:rsid w:val="002D2893"/>
    <w:rsid w:val="002E1903"/>
    <w:rsid w:val="00306292"/>
    <w:rsid w:val="003419A7"/>
    <w:rsid w:val="00366815"/>
    <w:rsid w:val="003A723D"/>
    <w:rsid w:val="00425DED"/>
    <w:rsid w:val="00447B5C"/>
    <w:rsid w:val="00455F2D"/>
    <w:rsid w:val="00487898"/>
    <w:rsid w:val="004915BA"/>
    <w:rsid w:val="004A32A0"/>
    <w:rsid w:val="004D46EA"/>
    <w:rsid w:val="004E5677"/>
    <w:rsid w:val="004F1500"/>
    <w:rsid w:val="00505B91"/>
    <w:rsid w:val="005148A1"/>
    <w:rsid w:val="00522C39"/>
    <w:rsid w:val="00523364"/>
    <w:rsid w:val="0058146D"/>
    <w:rsid w:val="00597812"/>
    <w:rsid w:val="005B369E"/>
    <w:rsid w:val="00616BA4"/>
    <w:rsid w:val="0062078B"/>
    <w:rsid w:val="00663791"/>
    <w:rsid w:val="006E566C"/>
    <w:rsid w:val="006E6EA2"/>
    <w:rsid w:val="006F00D2"/>
    <w:rsid w:val="006F0DE4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8E64AD"/>
    <w:rsid w:val="008F3DAA"/>
    <w:rsid w:val="00912D9C"/>
    <w:rsid w:val="00936ACC"/>
    <w:rsid w:val="009A18C7"/>
    <w:rsid w:val="009B7825"/>
    <w:rsid w:val="00A11D55"/>
    <w:rsid w:val="00A61962"/>
    <w:rsid w:val="00A7430B"/>
    <w:rsid w:val="00AC554E"/>
    <w:rsid w:val="00AD5AEF"/>
    <w:rsid w:val="00B67F68"/>
    <w:rsid w:val="00B76F05"/>
    <w:rsid w:val="00B8301C"/>
    <w:rsid w:val="00B97AF6"/>
    <w:rsid w:val="00BA0669"/>
    <w:rsid w:val="00C12C08"/>
    <w:rsid w:val="00C6112A"/>
    <w:rsid w:val="00C75C85"/>
    <w:rsid w:val="00C75DC6"/>
    <w:rsid w:val="00CA4514"/>
    <w:rsid w:val="00CB6859"/>
    <w:rsid w:val="00D55733"/>
    <w:rsid w:val="00D865F8"/>
    <w:rsid w:val="00DE7FC2"/>
    <w:rsid w:val="00E02C38"/>
    <w:rsid w:val="00E273ED"/>
    <w:rsid w:val="00E27D50"/>
    <w:rsid w:val="00E434F6"/>
    <w:rsid w:val="00E643D5"/>
    <w:rsid w:val="00E66314"/>
    <w:rsid w:val="00E7374C"/>
    <w:rsid w:val="00E74B63"/>
    <w:rsid w:val="00EC31A8"/>
    <w:rsid w:val="00ED1322"/>
    <w:rsid w:val="00EE385C"/>
    <w:rsid w:val="00F159A1"/>
    <w:rsid w:val="00F273C1"/>
    <w:rsid w:val="00F839EA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6A9C2B3-D67B-4B79-A689-C64B1AB99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59</TotalTime>
  <Pages>5</Pages>
  <Words>634</Words>
  <Characters>3429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8</cp:revision>
  <cp:lastPrinted>2015-03-03T09:49:00Z</cp:lastPrinted>
  <dcterms:created xsi:type="dcterms:W3CDTF">2015-03-02T09:32:00Z</dcterms:created>
  <dcterms:modified xsi:type="dcterms:W3CDTF">2015-03-03T09:49:00Z</dcterms:modified>
</cp:coreProperties>
</file>