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50C1347E"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B02AFC" w:rsidRPr="00B02AFC">
        <w:rPr>
          <w:rFonts w:ascii="Arial" w:eastAsia="Times New Roman" w:hAnsi="Arial" w:cs="Arial"/>
          <w:lang w:val="en-US" w:eastAsia="en-US" w:bidi="en-US"/>
        </w:rPr>
        <w:t>Strongmen</w:t>
      </w:r>
    </w:p>
    <w:p w14:paraId="219425CC" w14:textId="77777777" w:rsidR="00F839EA" w:rsidRPr="00412E05"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eastAsia="en-US" w:bidi="en-US"/>
        </w:rPr>
        <w:t>Χριστίνα</w:t>
      </w:r>
      <w:r w:rsidRPr="00412E05">
        <w:rPr>
          <w:rFonts w:ascii="Arial" w:eastAsia="Times New Roman" w:hAnsi="Arial" w:cs="Arial"/>
          <w:lang w:val="en-US" w:eastAsia="en-US" w:bidi="en-US"/>
        </w:rPr>
        <w:t xml:space="preserve"> </w:t>
      </w:r>
      <w:r w:rsidRPr="00412E05">
        <w:rPr>
          <w:rFonts w:ascii="Arial" w:eastAsia="Times New Roman" w:hAnsi="Arial" w:cs="Arial"/>
          <w:lang w:eastAsia="en-US" w:bidi="en-US"/>
        </w:rPr>
        <w:t>Ντόκου</w:t>
      </w:r>
      <w:r w:rsidRPr="00412E05">
        <w:rPr>
          <w:rFonts w:ascii="Arial" w:eastAsia="Times New Roman" w:hAnsi="Arial" w:cs="Arial"/>
          <w:lang w:val="en-US" w:eastAsia="en-US" w:bidi="en-US"/>
        </w:rPr>
        <w:t>, Christina Dokou</w:t>
      </w:r>
    </w:p>
    <w:p w14:paraId="4B7AB563" w14:textId="77777777" w:rsidR="00F839EA" w:rsidRPr="00412E05"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Tμήμα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6C1DB22D" w14:textId="77777777" w:rsidR="007C3FB9"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6699" w:history="1">
        <w:r w:rsidR="007C3FB9" w:rsidRPr="00892FA4">
          <w:rPr>
            <w:rStyle w:val="Hyperlink"/>
            <w:noProof/>
          </w:rPr>
          <w:t>1.</w:t>
        </w:r>
        <w:r w:rsidR="007C3FB9">
          <w:rPr>
            <w:rFonts w:asciiTheme="minorHAnsi" w:hAnsiTheme="minorHAnsi"/>
            <w:noProof/>
            <w:lang w:val="el-GR" w:eastAsia="el-GR" w:bidi="ar-SA"/>
          </w:rPr>
          <w:tab/>
        </w:r>
        <w:r w:rsidR="007C3FB9" w:rsidRPr="00892FA4">
          <w:rPr>
            <w:rStyle w:val="Hyperlink"/>
            <w:noProof/>
          </w:rPr>
          <w:t>Strongmen</w:t>
        </w:r>
        <w:r w:rsidR="007C3FB9">
          <w:rPr>
            <w:noProof/>
            <w:webHidden/>
          </w:rPr>
          <w:tab/>
        </w:r>
        <w:r w:rsidR="007C3FB9">
          <w:rPr>
            <w:noProof/>
            <w:webHidden/>
          </w:rPr>
          <w:fldChar w:fldCharType="begin"/>
        </w:r>
        <w:r w:rsidR="007C3FB9">
          <w:rPr>
            <w:noProof/>
            <w:webHidden/>
          </w:rPr>
          <w:instrText xml:space="preserve"> PAGEREF _Toc413146699 \h </w:instrText>
        </w:r>
        <w:r w:rsidR="007C3FB9">
          <w:rPr>
            <w:noProof/>
            <w:webHidden/>
          </w:rPr>
        </w:r>
        <w:r w:rsidR="007C3FB9">
          <w:rPr>
            <w:noProof/>
            <w:webHidden/>
          </w:rPr>
          <w:fldChar w:fldCharType="separate"/>
        </w:r>
        <w:r w:rsidR="0037172C">
          <w:rPr>
            <w:noProof/>
            <w:webHidden/>
          </w:rPr>
          <w:t>3</w:t>
        </w:r>
        <w:r w:rsidR="007C3FB9">
          <w:rPr>
            <w:noProof/>
            <w:webHidden/>
          </w:rPr>
          <w:fldChar w:fldCharType="end"/>
        </w:r>
      </w:hyperlink>
    </w:p>
    <w:p w14:paraId="4A4956CB" w14:textId="77777777" w:rsidR="007C3FB9" w:rsidRDefault="007C3FB9">
      <w:pPr>
        <w:pStyle w:val="TOC1"/>
        <w:tabs>
          <w:tab w:val="left" w:pos="440"/>
          <w:tab w:val="right" w:leader="dot" w:pos="9854"/>
        </w:tabs>
        <w:rPr>
          <w:rFonts w:asciiTheme="minorHAnsi" w:hAnsiTheme="minorHAnsi"/>
          <w:noProof/>
          <w:lang w:val="el-GR" w:eastAsia="el-GR" w:bidi="ar-SA"/>
        </w:rPr>
      </w:pPr>
      <w:hyperlink w:anchor="_Toc413146700" w:history="1">
        <w:r w:rsidRPr="00892FA4">
          <w:rPr>
            <w:rStyle w:val="Hyperlink"/>
            <w:noProof/>
          </w:rPr>
          <w:t>2.</w:t>
        </w:r>
        <w:r>
          <w:rPr>
            <w:rFonts w:asciiTheme="minorHAnsi" w:hAnsiTheme="minorHAnsi"/>
            <w:noProof/>
            <w:lang w:val="el-GR" w:eastAsia="el-GR" w:bidi="ar-SA"/>
          </w:rPr>
          <w:tab/>
        </w:r>
        <w:r w:rsidRPr="00892FA4">
          <w:rPr>
            <w:rStyle w:val="Hyperlink"/>
            <w:noProof/>
          </w:rPr>
          <w:t>The Warrior Woman</w:t>
        </w:r>
        <w:r>
          <w:rPr>
            <w:noProof/>
            <w:webHidden/>
          </w:rPr>
          <w:tab/>
        </w:r>
        <w:r>
          <w:rPr>
            <w:noProof/>
            <w:webHidden/>
          </w:rPr>
          <w:fldChar w:fldCharType="begin"/>
        </w:r>
        <w:r>
          <w:rPr>
            <w:noProof/>
            <w:webHidden/>
          </w:rPr>
          <w:instrText xml:space="preserve"> PAGEREF _Toc413146700 \h </w:instrText>
        </w:r>
        <w:r>
          <w:rPr>
            <w:noProof/>
            <w:webHidden/>
          </w:rPr>
        </w:r>
        <w:r>
          <w:rPr>
            <w:noProof/>
            <w:webHidden/>
          </w:rPr>
          <w:fldChar w:fldCharType="separate"/>
        </w:r>
        <w:r w:rsidR="0037172C">
          <w:rPr>
            <w:noProof/>
            <w:webHidden/>
          </w:rPr>
          <w:t>3</w:t>
        </w:r>
        <w:r>
          <w:rPr>
            <w:noProof/>
            <w:webHidden/>
          </w:rPr>
          <w:fldChar w:fldCharType="end"/>
        </w:r>
      </w:hyperlink>
    </w:p>
    <w:p w14:paraId="7A9379B1" w14:textId="77777777" w:rsidR="007C3FB9" w:rsidRDefault="007C3FB9">
      <w:pPr>
        <w:pStyle w:val="TOC1"/>
        <w:tabs>
          <w:tab w:val="left" w:pos="440"/>
          <w:tab w:val="right" w:leader="dot" w:pos="9854"/>
        </w:tabs>
        <w:rPr>
          <w:rFonts w:asciiTheme="minorHAnsi" w:hAnsiTheme="minorHAnsi"/>
          <w:noProof/>
          <w:lang w:val="el-GR" w:eastAsia="el-GR" w:bidi="ar-SA"/>
        </w:rPr>
      </w:pPr>
      <w:hyperlink w:anchor="_Toc413146701" w:history="1">
        <w:r w:rsidRPr="00892FA4">
          <w:rPr>
            <w:rStyle w:val="Hyperlink"/>
            <w:noProof/>
          </w:rPr>
          <w:t>3.</w:t>
        </w:r>
        <w:r>
          <w:rPr>
            <w:rFonts w:asciiTheme="minorHAnsi" w:hAnsiTheme="minorHAnsi"/>
            <w:noProof/>
            <w:lang w:val="el-GR" w:eastAsia="el-GR" w:bidi="ar-SA"/>
          </w:rPr>
          <w:tab/>
        </w:r>
        <w:r w:rsidRPr="00892FA4">
          <w:rPr>
            <w:rStyle w:val="Hyperlink"/>
            <w:noProof/>
          </w:rPr>
          <w:t>Mike Fink (1770 Pittsburg -1822 Yellowstone River)</w:t>
        </w:r>
        <w:r>
          <w:rPr>
            <w:noProof/>
            <w:webHidden/>
          </w:rPr>
          <w:tab/>
        </w:r>
        <w:r>
          <w:rPr>
            <w:noProof/>
            <w:webHidden/>
          </w:rPr>
          <w:fldChar w:fldCharType="begin"/>
        </w:r>
        <w:r>
          <w:rPr>
            <w:noProof/>
            <w:webHidden/>
          </w:rPr>
          <w:instrText xml:space="preserve"> PAGEREF _Toc413146701 \h </w:instrText>
        </w:r>
        <w:r>
          <w:rPr>
            <w:noProof/>
            <w:webHidden/>
          </w:rPr>
        </w:r>
        <w:r>
          <w:rPr>
            <w:noProof/>
            <w:webHidden/>
          </w:rPr>
          <w:fldChar w:fldCharType="separate"/>
        </w:r>
        <w:r w:rsidR="0037172C">
          <w:rPr>
            <w:noProof/>
            <w:webHidden/>
          </w:rPr>
          <w:t>3</w:t>
        </w:r>
        <w:r>
          <w:rPr>
            <w:noProof/>
            <w:webHidden/>
          </w:rPr>
          <w:fldChar w:fldCharType="end"/>
        </w:r>
      </w:hyperlink>
    </w:p>
    <w:p w14:paraId="06B0743D" w14:textId="77777777" w:rsidR="007C3FB9" w:rsidRDefault="007C3FB9">
      <w:pPr>
        <w:pStyle w:val="TOC1"/>
        <w:tabs>
          <w:tab w:val="left" w:pos="440"/>
          <w:tab w:val="right" w:leader="dot" w:pos="9854"/>
        </w:tabs>
        <w:rPr>
          <w:rFonts w:asciiTheme="minorHAnsi" w:hAnsiTheme="minorHAnsi"/>
          <w:noProof/>
          <w:lang w:val="el-GR" w:eastAsia="el-GR" w:bidi="ar-SA"/>
        </w:rPr>
      </w:pPr>
      <w:hyperlink w:anchor="_Toc413146702" w:history="1">
        <w:r w:rsidRPr="00892FA4">
          <w:rPr>
            <w:rStyle w:val="Hyperlink"/>
            <w:noProof/>
          </w:rPr>
          <w:t>4.</w:t>
        </w:r>
        <w:r>
          <w:rPr>
            <w:rFonts w:asciiTheme="minorHAnsi" w:hAnsiTheme="minorHAnsi"/>
            <w:noProof/>
            <w:lang w:val="el-GR" w:eastAsia="el-GR" w:bidi="ar-SA"/>
          </w:rPr>
          <w:tab/>
        </w:r>
        <w:r w:rsidRPr="00892FA4">
          <w:rPr>
            <w:rStyle w:val="Hyperlink"/>
            <w:noProof/>
          </w:rPr>
          <w:t>Paul Bunyan</w:t>
        </w:r>
        <w:r>
          <w:rPr>
            <w:noProof/>
            <w:webHidden/>
          </w:rPr>
          <w:tab/>
        </w:r>
        <w:r>
          <w:rPr>
            <w:noProof/>
            <w:webHidden/>
          </w:rPr>
          <w:fldChar w:fldCharType="begin"/>
        </w:r>
        <w:r>
          <w:rPr>
            <w:noProof/>
            <w:webHidden/>
          </w:rPr>
          <w:instrText xml:space="preserve"> PAGEREF _Toc413146702 \h </w:instrText>
        </w:r>
        <w:r>
          <w:rPr>
            <w:noProof/>
            <w:webHidden/>
          </w:rPr>
        </w:r>
        <w:r>
          <w:rPr>
            <w:noProof/>
            <w:webHidden/>
          </w:rPr>
          <w:fldChar w:fldCharType="separate"/>
        </w:r>
        <w:r w:rsidR="0037172C">
          <w:rPr>
            <w:noProof/>
            <w:webHidden/>
          </w:rPr>
          <w:t>4</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2408DF59" w:rsidR="00B02AFC" w:rsidRDefault="00B02AFC">
      <w:r>
        <w:lastRenderedPageBreak/>
        <w:br w:type="page"/>
      </w:r>
    </w:p>
    <w:p w14:paraId="036D1DAC" w14:textId="77777777" w:rsidR="003419A7" w:rsidRDefault="003419A7" w:rsidP="00E74B63"/>
    <w:p w14:paraId="685DF79D" w14:textId="77777777" w:rsidR="00B02AFC" w:rsidRPr="00B02AFC" w:rsidRDefault="00B02AFC" w:rsidP="00B02AFC">
      <w:pPr>
        <w:pStyle w:val="Heading1"/>
      </w:pPr>
      <w:bookmarkStart w:id="0" w:name="_Toc413146699"/>
      <w:r w:rsidRPr="00B02AFC">
        <w:t>Strongmen</w:t>
      </w:r>
      <w:bookmarkEnd w:id="0"/>
    </w:p>
    <w:p w14:paraId="77F13532" w14:textId="77777777" w:rsidR="00B02AFC" w:rsidRPr="00B02AFC" w:rsidRDefault="00B02AFC" w:rsidP="00B02AFC">
      <w:pPr>
        <w:pStyle w:val="ListParagraph"/>
        <w:numPr>
          <w:ilvl w:val="0"/>
          <w:numId w:val="39"/>
        </w:numPr>
        <w:rPr>
          <w:lang w:val="en-US"/>
        </w:rPr>
      </w:pPr>
      <w:r w:rsidRPr="00B02AFC">
        <w:rPr>
          <w:lang w:val="en-US"/>
        </w:rPr>
        <w:t xml:space="preserve">Long hunter (Natty Bumppo in James Fenimore Cooper’s </w:t>
      </w:r>
      <w:r w:rsidRPr="00524FA1">
        <w:rPr>
          <w:i/>
          <w:lang w:val="en-US"/>
        </w:rPr>
        <w:t>Leatherstocking Tales</w:t>
      </w:r>
      <w:r w:rsidRPr="00B02AFC">
        <w:rPr>
          <w:lang w:val="en-US"/>
        </w:rPr>
        <w:t>)</w:t>
      </w:r>
    </w:p>
    <w:p w14:paraId="7B92C655" w14:textId="77777777" w:rsidR="00B02AFC" w:rsidRPr="00B02AFC" w:rsidRDefault="00B02AFC" w:rsidP="00B02AFC">
      <w:pPr>
        <w:pStyle w:val="ListParagraph"/>
        <w:numPr>
          <w:ilvl w:val="0"/>
          <w:numId w:val="39"/>
        </w:numPr>
        <w:rPr>
          <w:lang w:val="en-US"/>
        </w:rPr>
      </w:pPr>
      <w:r w:rsidRPr="00B02AFC">
        <w:rPr>
          <w:lang w:val="en-US"/>
        </w:rPr>
        <w:t>Backwoodsman</w:t>
      </w:r>
    </w:p>
    <w:p w14:paraId="48CF9ECB" w14:textId="77777777" w:rsidR="00B02AFC" w:rsidRPr="00B02AFC" w:rsidRDefault="00B02AFC" w:rsidP="00B02AFC">
      <w:pPr>
        <w:pStyle w:val="ListParagraph"/>
        <w:numPr>
          <w:ilvl w:val="0"/>
          <w:numId w:val="39"/>
        </w:numPr>
        <w:rPr>
          <w:lang w:val="en-US"/>
        </w:rPr>
      </w:pPr>
      <w:r w:rsidRPr="00B02AFC">
        <w:rPr>
          <w:lang w:val="en-US"/>
        </w:rPr>
        <w:t>Hunter/trapper</w:t>
      </w:r>
    </w:p>
    <w:p w14:paraId="600BAB95" w14:textId="77777777" w:rsidR="00B02AFC" w:rsidRPr="00B02AFC" w:rsidRDefault="00B02AFC" w:rsidP="00B02AFC">
      <w:pPr>
        <w:pStyle w:val="ListParagraph"/>
        <w:numPr>
          <w:ilvl w:val="0"/>
          <w:numId w:val="39"/>
        </w:numPr>
        <w:rPr>
          <w:lang w:val="en-US"/>
        </w:rPr>
      </w:pPr>
      <w:r w:rsidRPr="00B02AFC">
        <w:rPr>
          <w:lang w:val="en-US"/>
        </w:rPr>
        <w:t>Logger</w:t>
      </w:r>
    </w:p>
    <w:p w14:paraId="3AC26B2A" w14:textId="77777777" w:rsidR="00B02AFC" w:rsidRPr="00B02AFC" w:rsidRDefault="00B02AFC" w:rsidP="00B02AFC">
      <w:pPr>
        <w:pStyle w:val="ListParagraph"/>
        <w:numPr>
          <w:ilvl w:val="0"/>
          <w:numId w:val="39"/>
        </w:numPr>
        <w:rPr>
          <w:lang w:val="en-US"/>
        </w:rPr>
      </w:pPr>
      <w:r w:rsidRPr="00B02AFC">
        <w:rPr>
          <w:lang w:val="en-US"/>
        </w:rPr>
        <w:t>Mountain-man</w:t>
      </w:r>
    </w:p>
    <w:p w14:paraId="4F9603A6" w14:textId="77777777" w:rsidR="00B02AFC" w:rsidRPr="00B02AFC" w:rsidRDefault="00B02AFC" w:rsidP="00B02AFC">
      <w:pPr>
        <w:pStyle w:val="ListParagraph"/>
        <w:numPr>
          <w:ilvl w:val="0"/>
          <w:numId w:val="39"/>
        </w:numPr>
      </w:pPr>
      <w:r w:rsidRPr="00B02AFC">
        <w:t>pioneers</w:t>
      </w:r>
    </w:p>
    <w:p w14:paraId="4916C588" w14:textId="77777777" w:rsidR="00B02AFC" w:rsidRPr="00B02AFC" w:rsidRDefault="00B02AFC" w:rsidP="00B02AFC">
      <w:pPr>
        <w:pStyle w:val="ListParagraph"/>
        <w:numPr>
          <w:ilvl w:val="0"/>
          <w:numId w:val="39"/>
        </w:numPr>
        <w:rPr>
          <w:lang w:val="en-US"/>
        </w:rPr>
      </w:pPr>
      <w:r w:rsidRPr="00B02AFC">
        <w:rPr>
          <w:lang w:val="en-US"/>
        </w:rPr>
        <w:t>“faith in the portable, portable faith” (Stephen Fender)</w:t>
      </w:r>
    </w:p>
    <w:p w14:paraId="09A4BE2A" w14:textId="77777777" w:rsidR="00B02AFC" w:rsidRPr="00B02AFC" w:rsidRDefault="00B02AFC" w:rsidP="00B02AFC">
      <w:pPr>
        <w:pStyle w:val="ListParagraph"/>
        <w:numPr>
          <w:ilvl w:val="0"/>
          <w:numId w:val="39"/>
        </w:numPr>
        <w:rPr>
          <w:lang w:val="en-US"/>
        </w:rPr>
      </w:pPr>
      <w:r w:rsidRPr="00B02AFC">
        <w:rPr>
          <w:lang w:val="en-US"/>
        </w:rPr>
        <w:t>rugged individualist</w:t>
      </w:r>
    </w:p>
    <w:p w14:paraId="101FF6E0" w14:textId="77777777" w:rsidR="00B02AFC" w:rsidRPr="00B02AFC" w:rsidRDefault="00B02AFC" w:rsidP="00B02AFC">
      <w:pPr>
        <w:pStyle w:val="ListParagraph"/>
        <w:numPr>
          <w:ilvl w:val="0"/>
          <w:numId w:val="39"/>
        </w:numPr>
        <w:rPr>
          <w:lang w:val="en-US"/>
        </w:rPr>
      </w:pPr>
      <w:r w:rsidRPr="00B02AFC">
        <w:rPr>
          <w:lang w:val="en-US"/>
        </w:rPr>
        <w:t xml:space="preserve">effects of early frontier life on the individual </w:t>
      </w:r>
    </w:p>
    <w:p w14:paraId="354EA9E5" w14:textId="77777777" w:rsidR="00B02AFC" w:rsidRPr="00B02AFC" w:rsidRDefault="00B02AFC" w:rsidP="00B02AFC">
      <w:pPr>
        <w:pStyle w:val="ListParagraph"/>
        <w:numPr>
          <w:ilvl w:val="1"/>
          <w:numId w:val="39"/>
        </w:numPr>
        <w:rPr>
          <w:lang w:val="en-US"/>
        </w:rPr>
      </w:pPr>
      <w:r w:rsidRPr="00B02AFC">
        <w:rPr>
          <w:lang w:val="en-US"/>
        </w:rPr>
        <w:t>the American “noble savage”</w:t>
      </w:r>
    </w:p>
    <w:p w14:paraId="25D88AB6" w14:textId="77777777" w:rsidR="00B02AFC" w:rsidRPr="00B02AFC" w:rsidRDefault="00B02AFC" w:rsidP="00B02AFC">
      <w:pPr>
        <w:pStyle w:val="ListParagraph"/>
        <w:numPr>
          <w:ilvl w:val="1"/>
          <w:numId w:val="39"/>
        </w:numPr>
        <w:rPr>
          <w:lang w:val="en-US"/>
        </w:rPr>
      </w:pPr>
      <w:r w:rsidRPr="00B02AFC">
        <w:rPr>
          <w:lang w:val="en-US"/>
        </w:rPr>
        <w:t>American man as half-monstrous, half-beast</w:t>
      </w:r>
    </w:p>
    <w:p w14:paraId="77A42CEA" w14:textId="31ADE9A0" w:rsidR="00B02AFC" w:rsidRPr="00524FA1" w:rsidRDefault="00B02AFC" w:rsidP="00B02AFC">
      <w:pPr>
        <w:pStyle w:val="ListParagraph"/>
        <w:numPr>
          <w:ilvl w:val="1"/>
          <w:numId w:val="39"/>
        </w:numPr>
        <w:rPr>
          <w:lang w:val="en-US"/>
        </w:rPr>
      </w:pPr>
      <w:r w:rsidRPr="00B02AFC">
        <w:rPr>
          <w:lang w:val="en-US"/>
        </w:rPr>
        <w:t>(public) tall boast, tall tale/yarn, rip-roarers, slang (later liar’s clubs)</w:t>
      </w:r>
    </w:p>
    <w:p w14:paraId="705C0D82" w14:textId="77777777" w:rsidR="00B02AFC" w:rsidRPr="00B02AFC" w:rsidRDefault="00B02AFC" w:rsidP="00B02AFC">
      <w:pPr>
        <w:rPr>
          <w:lang w:val="en-US"/>
        </w:rPr>
      </w:pPr>
      <w:r w:rsidRPr="00B02AFC">
        <w:rPr>
          <w:lang w:val="en-US"/>
        </w:rPr>
        <w:t>What kind of model of masculinity/femininity do those legends present?</w:t>
      </w:r>
    </w:p>
    <w:p w14:paraId="167F21D9" w14:textId="77777777" w:rsidR="00B02AFC" w:rsidRPr="00B02AFC" w:rsidRDefault="00B02AFC" w:rsidP="00B02AFC">
      <w:pPr>
        <w:pStyle w:val="Heading1"/>
        <w:rPr>
          <w:lang w:val="en-US"/>
        </w:rPr>
      </w:pPr>
      <w:bookmarkStart w:id="1" w:name="_Toc413146700"/>
      <w:r w:rsidRPr="00B02AFC">
        <w:rPr>
          <w:lang w:val="en-US"/>
        </w:rPr>
        <w:t>The Warrior Woman</w:t>
      </w:r>
      <w:bookmarkEnd w:id="1"/>
    </w:p>
    <w:p w14:paraId="264251C8" w14:textId="77777777" w:rsidR="00B02AFC" w:rsidRPr="00B02AFC" w:rsidRDefault="00B02AFC" w:rsidP="00B02AFC">
      <w:pPr>
        <w:pStyle w:val="ListParagraph"/>
        <w:numPr>
          <w:ilvl w:val="0"/>
          <w:numId w:val="40"/>
        </w:numPr>
        <w:rPr>
          <w:lang w:val="en-US"/>
        </w:rPr>
      </w:pPr>
      <w:r w:rsidRPr="00B02AFC">
        <w:rPr>
          <w:lang w:val="en-US"/>
        </w:rPr>
        <w:t>Why “scary”, “ugly”, “creature”, “Mad” Ann Hennis?</w:t>
      </w:r>
    </w:p>
    <w:p w14:paraId="5948383A" w14:textId="77777777" w:rsidR="00B02AFC" w:rsidRPr="00B02AFC" w:rsidRDefault="00B02AFC" w:rsidP="00B02AFC">
      <w:pPr>
        <w:pStyle w:val="ListParagraph"/>
        <w:numPr>
          <w:ilvl w:val="0"/>
          <w:numId w:val="40"/>
        </w:numPr>
        <w:rPr>
          <w:lang w:val="en-US"/>
        </w:rPr>
      </w:pPr>
      <w:r w:rsidRPr="00B02AFC">
        <w:rPr>
          <w:lang w:val="en-US"/>
        </w:rPr>
        <w:t>gender-bending and performativity (Judith Butler); androgyny</w:t>
      </w:r>
    </w:p>
    <w:p w14:paraId="42A1E95A" w14:textId="77777777" w:rsidR="00B02AFC" w:rsidRPr="00B02AFC" w:rsidRDefault="00B02AFC" w:rsidP="00B02AFC">
      <w:pPr>
        <w:pStyle w:val="ListParagraph"/>
        <w:numPr>
          <w:ilvl w:val="0"/>
          <w:numId w:val="40"/>
        </w:numPr>
        <w:rPr>
          <w:lang w:val="en-US"/>
        </w:rPr>
      </w:pPr>
      <w:r w:rsidRPr="00B02AFC">
        <w:rPr>
          <w:lang w:val="en-US"/>
        </w:rPr>
        <w:t>family destroyed by frontier life</w:t>
      </w:r>
    </w:p>
    <w:p w14:paraId="58820B31" w14:textId="77777777" w:rsidR="00B02AFC" w:rsidRPr="00B02AFC" w:rsidRDefault="00B02AFC" w:rsidP="00B02AFC">
      <w:pPr>
        <w:pStyle w:val="ListParagraph"/>
        <w:numPr>
          <w:ilvl w:val="0"/>
          <w:numId w:val="40"/>
        </w:numPr>
        <w:rPr>
          <w:lang w:val="en-US"/>
        </w:rPr>
      </w:pPr>
      <w:r w:rsidRPr="00B02AFC">
        <w:rPr>
          <w:lang w:val="en-US"/>
        </w:rPr>
        <w:t>ambivalent relation to Natives</w:t>
      </w:r>
    </w:p>
    <w:p w14:paraId="0FF44D6A" w14:textId="77777777" w:rsidR="00B02AFC" w:rsidRPr="00B02AFC" w:rsidRDefault="00B02AFC" w:rsidP="00B02AFC">
      <w:pPr>
        <w:pStyle w:val="ListParagraph"/>
        <w:numPr>
          <w:ilvl w:val="1"/>
          <w:numId w:val="40"/>
        </w:numPr>
        <w:rPr>
          <w:lang w:val="en-US"/>
        </w:rPr>
      </w:pPr>
      <w:r w:rsidRPr="00B02AFC">
        <w:rPr>
          <w:lang w:val="en-US"/>
        </w:rPr>
        <w:t>villains, she destroys them</w:t>
      </w:r>
    </w:p>
    <w:p w14:paraId="2A4AA397" w14:textId="77777777" w:rsidR="00B02AFC" w:rsidRPr="00B02AFC" w:rsidRDefault="00B02AFC" w:rsidP="00B02AFC">
      <w:pPr>
        <w:pStyle w:val="ListParagraph"/>
        <w:numPr>
          <w:ilvl w:val="1"/>
          <w:numId w:val="40"/>
        </w:numPr>
        <w:rPr>
          <w:lang w:val="en-US"/>
        </w:rPr>
      </w:pPr>
      <w:r w:rsidRPr="00B02AFC">
        <w:rPr>
          <w:lang w:val="en-US"/>
        </w:rPr>
        <w:t>gets tomahawk and warrior skills from them (berdash)</w:t>
      </w:r>
    </w:p>
    <w:p w14:paraId="25969CAB" w14:textId="674F82E9" w:rsidR="00B02AFC" w:rsidRPr="00B02AFC" w:rsidRDefault="00B02AFC" w:rsidP="00524FA1">
      <w:pPr>
        <w:pStyle w:val="ListParagraph"/>
        <w:numPr>
          <w:ilvl w:val="1"/>
          <w:numId w:val="40"/>
        </w:numPr>
        <w:rPr>
          <w:lang w:val="en-US"/>
        </w:rPr>
      </w:pPr>
      <w:r w:rsidRPr="00B02AFC">
        <w:rPr>
          <w:lang w:val="en-US"/>
        </w:rPr>
        <w:t>the harnessing of threatening female power:</w:t>
      </w:r>
      <w:r>
        <w:rPr>
          <w:lang w:val="en-US"/>
        </w:rPr>
        <w:br/>
      </w:r>
      <w:r w:rsidR="00524FA1">
        <w:rPr>
          <w:lang w:val="en-US"/>
        </w:rPr>
        <w:tab/>
      </w:r>
      <w:r w:rsidRPr="00B02AFC">
        <w:rPr>
          <w:lang w:val="en-US"/>
        </w:rPr>
        <w:t>marriage, work for US Army</w:t>
      </w:r>
    </w:p>
    <w:p w14:paraId="1E050E49" w14:textId="450F63A6" w:rsidR="00B02AFC" w:rsidRPr="00B02AFC" w:rsidRDefault="00B02AFC" w:rsidP="00B02AFC">
      <w:pPr>
        <w:pStyle w:val="Heading1"/>
        <w:rPr>
          <w:lang w:val="en-US"/>
        </w:rPr>
      </w:pPr>
      <w:bookmarkStart w:id="2" w:name="_Toc413146701"/>
      <w:r w:rsidRPr="00B02AFC">
        <w:rPr>
          <w:lang w:val="en-US"/>
        </w:rPr>
        <w:t>Mike Fink (1770 Pittsburg -1822 Yellowstone River)</w:t>
      </w:r>
      <w:bookmarkEnd w:id="2"/>
    </w:p>
    <w:p w14:paraId="4301C8E8" w14:textId="77777777" w:rsidR="00B02AFC" w:rsidRPr="00B02AFC" w:rsidRDefault="00B02AFC" w:rsidP="00B02AFC">
      <w:pPr>
        <w:pStyle w:val="ListParagraph"/>
        <w:numPr>
          <w:ilvl w:val="0"/>
          <w:numId w:val="41"/>
        </w:numPr>
        <w:rPr>
          <w:lang w:val="en-US"/>
        </w:rPr>
      </w:pPr>
      <w:r w:rsidRPr="00B02AFC">
        <w:rPr>
          <w:lang w:val="en-US"/>
        </w:rPr>
        <w:t>river system as first commercial/settler route network</w:t>
      </w:r>
    </w:p>
    <w:p w14:paraId="36854393" w14:textId="77777777" w:rsidR="00B02AFC" w:rsidRPr="00B02AFC" w:rsidRDefault="00B02AFC" w:rsidP="00B02AFC">
      <w:pPr>
        <w:pStyle w:val="ListParagraph"/>
        <w:numPr>
          <w:ilvl w:val="0"/>
          <w:numId w:val="41"/>
        </w:numPr>
        <w:rPr>
          <w:lang w:val="en-US"/>
        </w:rPr>
      </w:pPr>
      <w:r w:rsidRPr="00B02AFC">
        <w:rPr>
          <w:lang w:val="en-US"/>
        </w:rPr>
        <w:t>keelboats and boradhorn flatboats</w:t>
      </w:r>
    </w:p>
    <w:p w14:paraId="317E2955" w14:textId="77777777" w:rsidR="00B02AFC" w:rsidRPr="00B02AFC" w:rsidRDefault="00B02AFC" w:rsidP="00B02AFC">
      <w:pPr>
        <w:pStyle w:val="ListParagraph"/>
        <w:numPr>
          <w:ilvl w:val="0"/>
          <w:numId w:val="41"/>
        </w:numPr>
        <w:rPr>
          <w:lang w:val="en-US"/>
        </w:rPr>
      </w:pPr>
      <w:r w:rsidRPr="00B02AFC">
        <w:rPr>
          <w:lang w:val="en-US"/>
        </w:rPr>
        <w:t>“helliferocious” archetype of rampant individualist</w:t>
      </w:r>
    </w:p>
    <w:p w14:paraId="50046DEE" w14:textId="77777777" w:rsidR="00B02AFC" w:rsidRPr="00B02AFC" w:rsidRDefault="00B02AFC" w:rsidP="00524FA1">
      <w:pPr>
        <w:pStyle w:val="ListParagraph"/>
        <w:numPr>
          <w:ilvl w:val="1"/>
          <w:numId w:val="41"/>
        </w:numPr>
        <w:rPr>
          <w:lang w:val="en-US"/>
        </w:rPr>
      </w:pPr>
      <w:r w:rsidRPr="00B02AFC">
        <w:rPr>
          <w:lang w:val="en-US"/>
        </w:rPr>
        <w:t>“Kentucky-style” fighting, machismo and misogyny, racism</w:t>
      </w:r>
    </w:p>
    <w:p w14:paraId="54FA2B50" w14:textId="77777777" w:rsidR="00B02AFC" w:rsidRPr="00B02AFC" w:rsidRDefault="00B02AFC" w:rsidP="00B02AFC">
      <w:pPr>
        <w:pStyle w:val="ListParagraph"/>
        <w:numPr>
          <w:ilvl w:val="0"/>
          <w:numId w:val="41"/>
        </w:numPr>
        <w:rPr>
          <w:lang w:val="en-US"/>
        </w:rPr>
      </w:pPr>
      <w:r w:rsidRPr="00B02AFC">
        <w:rPr>
          <w:lang w:val="en-US"/>
        </w:rPr>
        <w:t>Natives presented as cannibals, rapists, cowards, prostitutes, worthless</w:t>
      </w:r>
    </w:p>
    <w:p w14:paraId="1C5C6C77" w14:textId="77777777" w:rsidR="00B02AFC" w:rsidRPr="00B02AFC" w:rsidRDefault="00B02AFC" w:rsidP="00B02AFC">
      <w:pPr>
        <w:pStyle w:val="ListParagraph"/>
        <w:numPr>
          <w:ilvl w:val="0"/>
          <w:numId w:val="41"/>
        </w:numPr>
        <w:rPr>
          <w:lang w:val="en-US"/>
        </w:rPr>
      </w:pPr>
      <w:r w:rsidRPr="00B02AFC">
        <w:rPr>
          <w:lang w:val="en-US"/>
        </w:rPr>
        <w:t>tortures saintly wife Peg</w:t>
      </w:r>
    </w:p>
    <w:p w14:paraId="20B9C0E3" w14:textId="77777777" w:rsidR="00B02AFC" w:rsidRPr="00B02AFC" w:rsidRDefault="00B02AFC" w:rsidP="00B02AFC">
      <w:pPr>
        <w:pStyle w:val="ListParagraph"/>
        <w:numPr>
          <w:ilvl w:val="0"/>
          <w:numId w:val="41"/>
        </w:numPr>
        <w:rPr>
          <w:lang w:val="en-US"/>
        </w:rPr>
      </w:pPr>
      <w:r w:rsidRPr="00B02AFC">
        <w:rPr>
          <w:lang w:val="en-US"/>
        </w:rPr>
        <w:t>tugs at squaw as if to split her, hits her</w:t>
      </w:r>
    </w:p>
    <w:p w14:paraId="11298C06" w14:textId="77777777" w:rsidR="00B02AFC" w:rsidRPr="00B02AFC" w:rsidRDefault="00B02AFC" w:rsidP="00B02AFC">
      <w:pPr>
        <w:pStyle w:val="ListParagraph"/>
        <w:numPr>
          <w:ilvl w:val="0"/>
          <w:numId w:val="41"/>
        </w:numPr>
        <w:rPr>
          <w:lang w:val="en-US"/>
        </w:rPr>
      </w:pPr>
      <w:r w:rsidRPr="00B02AFC">
        <w:rPr>
          <w:lang w:val="en-US"/>
        </w:rPr>
        <w:t>shows more affection for rifle “Betsy”</w:t>
      </w:r>
    </w:p>
    <w:p w14:paraId="01ED8791" w14:textId="77777777" w:rsidR="00B02AFC" w:rsidRPr="00B02AFC" w:rsidRDefault="00B02AFC" w:rsidP="00B02AFC">
      <w:pPr>
        <w:pStyle w:val="ListParagraph"/>
        <w:numPr>
          <w:ilvl w:val="0"/>
          <w:numId w:val="41"/>
        </w:numPr>
        <w:rPr>
          <w:lang w:val="en-US"/>
        </w:rPr>
      </w:pPr>
      <w:r w:rsidRPr="00B02AFC">
        <w:rPr>
          <w:lang w:val="en-US"/>
        </w:rPr>
        <w:t>fights with and murders “son”, dies of guilt</w:t>
      </w:r>
    </w:p>
    <w:p w14:paraId="107680CC" w14:textId="77777777" w:rsidR="00B02AFC" w:rsidRPr="00B02AFC" w:rsidRDefault="00B02AFC" w:rsidP="00B02AFC">
      <w:pPr>
        <w:rPr>
          <w:lang w:val="en-US"/>
        </w:rPr>
      </w:pPr>
    </w:p>
    <w:p w14:paraId="2D37D1A7" w14:textId="77777777" w:rsidR="00B02AFC" w:rsidRPr="00B02AFC" w:rsidRDefault="00B02AFC" w:rsidP="00B02AFC">
      <w:pPr>
        <w:pStyle w:val="ListParagraph"/>
        <w:numPr>
          <w:ilvl w:val="0"/>
          <w:numId w:val="41"/>
        </w:numPr>
        <w:rPr>
          <w:lang w:val="en-US"/>
        </w:rPr>
      </w:pPr>
      <w:r w:rsidRPr="00B02AFC">
        <w:rPr>
          <w:lang w:val="en-US"/>
        </w:rPr>
        <w:t>Why is such a figure lionized?</w:t>
      </w:r>
    </w:p>
    <w:p w14:paraId="5172BF58" w14:textId="77777777" w:rsidR="00B02AFC" w:rsidRPr="00B02AFC" w:rsidRDefault="00B02AFC" w:rsidP="00B02AFC">
      <w:pPr>
        <w:pStyle w:val="ListParagraph"/>
        <w:numPr>
          <w:ilvl w:val="1"/>
          <w:numId w:val="41"/>
        </w:numPr>
        <w:rPr>
          <w:lang w:val="en-US"/>
        </w:rPr>
      </w:pPr>
      <w:r w:rsidRPr="00B02AFC">
        <w:rPr>
          <w:lang w:val="en-US"/>
        </w:rPr>
        <w:t>“getting the (dirty) job done”</w:t>
      </w:r>
    </w:p>
    <w:p w14:paraId="3A237E57" w14:textId="77777777" w:rsidR="00B02AFC" w:rsidRPr="00B02AFC" w:rsidRDefault="00B02AFC" w:rsidP="00B02AFC">
      <w:pPr>
        <w:pStyle w:val="ListParagraph"/>
        <w:numPr>
          <w:ilvl w:val="0"/>
          <w:numId w:val="41"/>
        </w:numPr>
        <w:rPr>
          <w:lang w:val="en-US"/>
        </w:rPr>
      </w:pPr>
      <w:r w:rsidRPr="00B02AFC">
        <w:rPr>
          <w:lang w:val="en-US"/>
        </w:rPr>
        <w:t>what causes his misogynistic behavior?</w:t>
      </w:r>
    </w:p>
    <w:p w14:paraId="7EB2B49B" w14:textId="77777777" w:rsidR="00B02AFC" w:rsidRPr="00B02AFC" w:rsidRDefault="00B02AFC" w:rsidP="00B02AFC">
      <w:pPr>
        <w:pStyle w:val="ListParagraph"/>
        <w:numPr>
          <w:ilvl w:val="1"/>
          <w:numId w:val="41"/>
        </w:numPr>
        <w:rPr>
          <w:lang w:val="en-US"/>
        </w:rPr>
      </w:pPr>
      <w:r w:rsidRPr="00B02AFC">
        <w:rPr>
          <w:lang w:val="en-US"/>
        </w:rPr>
        <w:t>Puritan condemnation of “sin” as feminine”</w:t>
      </w:r>
    </w:p>
    <w:p w14:paraId="28C798D1" w14:textId="77777777" w:rsidR="00B02AFC" w:rsidRPr="00B02AFC" w:rsidRDefault="00B02AFC" w:rsidP="00B02AFC">
      <w:pPr>
        <w:pStyle w:val="ListParagraph"/>
        <w:numPr>
          <w:ilvl w:val="1"/>
          <w:numId w:val="41"/>
        </w:numPr>
        <w:rPr>
          <w:lang w:val="en-US"/>
        </w:rPr>
      </w:pPr>
      <w:r w:rsidRPr="00B02AFC">
        <w:rPr>
          <w:lang w:val="en-US"/>
        </w:rPr>
        <w:t>Envy, survival psychology, women as cause of fight (Trojan War)</w:t>
      </w:r>
    </w:p>
    <w:p w14:paraId="0C3E632B" w14:textId="77777777" w:rsidR="00B02AFC" w:rsidRPr="00B02AFC" w:rsidRDefault="00B02AFC" w:rsidP="00B02AFC">
      <w:pPr>
        <w:pStyle w:val="ListParagraph"/>
        <w:numPr>
          <w:ilvl w:val="1"/>
          <w:numId w:val="41"/>
        </w:numPr>
      </w:pPr>
      <w:r w:rsidRPr="00B02AFC">
        <w:lastRenderedPageBreak/>
        <w:t xml:space="preserve">Homosociality </w:t>
      </w:r>
    </w:p>
    <w:p w14:paraId="506F28E9" w14:textId="77777777" w:rsidR="00B02AFC" w:rsidRPr="00B02AFC" w:rsidRDefault="00B02AFC" w:rsidP="00B02AFC"/>
    <w:p w14:paraId="217FCCCF" w14:textId="3C545BAF" w:rsidR="00B02AFC" w:rsidRPr="00524FA1" w:rsidRDefault="00B02AFC" w:rsidP="00864FE2">
      <w:pPr>
        <w:pStyle w:val="ListParagraph"/>
        <w:numPr>
          <w:ilvl w:val="0"/>
          <w:numId w:val="42"/>
        </w:numPr>
        <w:rPr>
          <w:lang w:val="en-US"/>
        </w:rPr>
      </w:pPr>
      <w:r w:rsidRPr="00524FA1">
        <w:rPr>
          <w:lang w:val="en-US"/>
        </w:rPr>
        <w:t>his daughter an “unwomanly” copy of him:</w:t>
      </w:r>
      <w:r w:rsidR="00524FA1">
        <w:rPr>
          <w:lang w:val="en-US"/>
        </w:rPr>
        <w:br/>
      </w:r>
      <w:r w:rsidR="00524FA1">
        <w:rPr>
          <w:lang w:val="en-US"/>
        </w:rPr>
        <w:tab/>
      </w:r>
      <w:r w:rsidRPr="00524FA1">
        <w:rPr>
          <w:lang w:val="en-US"/>
        </w:rPr>
        <w:t>pretty, superpowerful and patriotic, but</w:t>
      </w:r>
    </w:p>
    <w:p w14:paraId="3EE0E2C3" w14:textId="77777777" w:rsidR="00B02AFC" w:rsidRPr="00524FA1" w:rsidRDefault="00B02AFC" w:rsidP="00524FA1">
      <w:pPr>
        <w:pStyle w:val="ListParagraph"/>
        <w:numPr>
          <w:ilvl w:val="0"/>
          <w:numId w:val="42"/>
        </w:numPr>
        <w:rPr>
          <w:lang w:val="en-US"/>
        </w:rPr>
      </w:pPr>
      <w:r w:rsidRPr="00524FA1">
        <w:rPr>
          <w:lang w:val="en-US"/>
        </w:rPr>
        <w:t>attacks mama bear</w:t>
      </w:r>
    </w:p>
    <w:p w14:paraId="54682A35" w14:textId="77777777" w:rsidR="00B02AFC" w:rsidRPr="00524FA1" w:rsidRDefault="00B02AFC" w:rsidP="00524FA1">
      <w:pPr>
        <w:pStyle w:val="ListParagraph"/>
        <w:numPr>
          <w:ilvl w:val="0"/>
          <w:numId w:val="42"/>
        </w:numPr>
        <w:rPr>
          <w:lang w:val="en-US"/>
        </w:rPr>
      </w:pPr>
      <w:r w:rsidRPr="00524FA1">
        <w:rPr>
          <w:lang w:val="en-US"/>
        </w:rPr>
        <w:t>works only for male institution (US army)</w:t>
      </w:r>
    </w:p>
    <w:p w14:paraId="3B280527" w14:textId="77777777" w:rsidR="00B02AFC" w:rsidRPr="00524FA1" w:rsidRDefault="00B02AFC" w:rsidP="00524FA1">
      <w:pPr>
        <w:pStyle w:val="ListParagraph"/>
        <w:numPr>
          <w:ilvl w:val="0"/>
          <w:numId w:val="42"/>
        </w:numPr>
        <w:rPr>
          <w:lang w:val="en-US"/>
        </w:rPr>
      </w:pPr>
      <w:r w:rsidRPr="00524FA1">
        <w:rPr>
          <w:lang w:val="en-US"/>
        </w:rPr>
        <w:t>why no sons for Fink? Sal and Peg as anima</w:t>
      </w:r>
    </w:p>
    <w:p w14:paraId="095A711A" w14:textId="5A0CC567" w:rsidR="00B02AFC" w:rsidRPr="00B02AFC" w:rsidRDefault="00B02AFC" w:rsidP="00524FA1">
      <w:pPr>
        <w:pStyle w:val="Heading1"/>
        <w:rPr>
          <w:lang w:val="en-US"/>
        </w:rPr>
      </w:pPr>
      <w:bookmarkStart w:id="3" w:name="_Toc413146702"/>
      <w:r w:rsidRPr="00B02AFC">
        <w:rPr>
          <w:lang w:val="en-US"/>
        </w:rPr>
        <w:t>Paul Bunyan</w:t>
      </w:r>
      <w:bookmarkEnd w:id="3"/>
    </w:p>
    <w:p w14:paraId="6DB1B44E" w14:textId="77777777" w:rsidR="00B02AFC" w:rsidRPr="00524FA1" w:rsidRDefault="00B02AFC" w:rsidP="00524FA1">
      <w:pPr>
        <w:pStyle w:val="ListParagraph"/>
        <w:numPr>
          <w:ilvl w:val="0"/>
          <w:numId w:val="43"/>
        </w:numPr>
        <w:rPr>
          <w:lang w:val="en-US"/>
        </w:rPr>
      </w:pPr>
      <w:r w:rsidRPr="00524FA1">
        <w:rPr>
          <w:lang w:val="en-US"/>
        </w:rPr>
        <w:t xml:space="preserve">“fakelore” (Richard Dorson) </w:t>
      </w:r>
    </w:p>
    <w:p w14:paraId="555F0793" w14:textId="77777777" w:rsidR="00B02AFC" w:rsidRPr="00524FA1" w:rsidRDefault="00B02AFC" w:rsidP="00524FA1">
      <w:pPr>
        <w:pStyle w:val="ListParagraph"/>
        <w:numPr>
          <w:ilvl w:val="0"/>
          <w:numId w:val="43"/>
        </w:numPr>
        <w:rPr>
          <w:lang w:val="en-US"/>
        </w:rPr>
      </w:pPr>
      <w:r w:rsidRPr="00524FA1">
        <w:rPr>
          <w:lang w:val="en-US"/>
        </w:rPr>
        <w:t>maybe a Canadian axman, Paul Pierre Bonhomme/Bonjon/Bunyon</w:t>
      </w:r>
    </w:p>
    <w:p w14:paraId="39B27A54" w14:textId="77777777" w:rsidR="00B02AFC" w:rsidRPr="00524FA1" w:rsidRDefault="00B02AFC" w:rsidP="00524FA1">
      <w:pPr>
        <w:pStyle w:val="ListParagraph"/>
        <w:numPr>
          <w:ilvl w:val="0"/>
          <w:numId w:val="43"/>
        </w:numPr>
        <w:rPr>
          <w:lang w:val="en-US"/>
        </w:rPr>
      </w:pPr>
      <w:r w:rsidRPr="00524FA1">
        <w:rPr>
          <w:lang w:val="en-US"/>
        </w:rPr>
        <w:t>Red River Lumber Co. logo</w:t>
      </w:r>
    </w:p>
    <w:p w14:paraId="0F0BBFE3" w14:textId="77777777" w:rsidR="00B02AFC" w:rsidRPr="00524FA1" w:rsidRDefault="00B02AFC" w:rsidP="00524FA1">
      <w:pPr>
        <w:pStyle w:val="ListParagraph"/>
        <w:numPr>
          <w:ilvl w:val="0"/>
          <w:numId w:val="43"/>
        </w:numPr>
        <w:rPr>
          <w:lang w:val="en-US"/>
        </w:rPr>
      </w:pPr>
      <w:r w:rsidRPr="00524FA1">
        <w:rPr>
          <w:lang w:val="en-US"/>
        </w:rPr>
        <w:t>Newspaper stories by cartoonist W.B. Laughead (1906/14)</w:t>
      </w:r>
    </w:p>
    <w:p w14:paraId="50CD12FF" w14:textId="77777777" w:rsidR="00B02AFC" w:rsidRPr="00524FA1" w:rsidRDefault="00B02AFC" w:rsidP="00524FA1">
      <w:pPr>
        <w:pStyle w:val="ListParagraph"/>
        <w:numPr>
          <w:ilvl w:val="0"/>
          <w:numId w:val="43"/>
        </w:numPr>
        <w:rPr>
          <w:lang w:val="en-US"/>
        </w:rPr>
      </w:pPr>
      <w:r w:rsidRPr="00524FA1">
        <w:rPr>
          <w:lang w:val="en-US"/>
        </w:rPr>
        <w:t>giant lumberjack at Northern Canadian border (daughter Peg a logger too);</w:t>
      </w:r>
    </w:p>
    <w:p w14:paraId="665EAEEE" w14:textId="26A3F3F4" w:rsidR="00B02AFC" w:rsidRPr="00524FA1" w:rsidRDefault="00B02AFC" w:rsidP="00524FA1">
      <w:pPr>
        <w:pStyle w:val="ListParagraph"/>
        <w:numPr>
          <w:ilvl w:val="1"/>
          <w:numId w:val="43"/>
        </w:numPr>
        <w:rPr>
          <w:lang w:val="en-US"/>
        </w:rPr>
      </w:pPr>
      <w:r w:rsidRPr="00524FA1">
        <w:rPr>
          <w:lang w:val="en-US"/>
        </w:rPr>
        <w:t>pipeline (oil) driller in the South;</w:t>
      </w:r>
    </w:p>
    <w:p w14:paraId="5969C8AF" w14:textId="55572B0A" w:rsidR="00B02AFC" w:rsidRPr="00524FA1" w:rsidRDefault="00B02AFC" w:rsidP="00524FA1">
      <w:pPr>
        <w:pStyle w:val="ListParagraph"/>
        <w:numPr>
          <w:ilvl w:val="1"/>
          <w:numId w:val="43"/>
        </w:numPr>
        <w:rPr>
          <w:lang w:val="en-US"/>
        </w:rPr>
      </w:pPr>
      <w:r w:rsidRPr="00524FA1">
        <w:rPr>
          <w:lang w:val="en-US"/>
        </w:rPr>
        <w:t>brother Cal Bunyan a railroad worker</w:t>
      </w:r>
    </w:p>
    <w:p w14:paraId="4A44D4D0" w14:textId="030D59DF" w:rsidR="00B02AFC" w:rsidRPr="00524FA1" w:rsidRDefault="00B02AFC" w:rsidP="00524FA1">
      <w:pPr>
        <w:pStyle w:val="ListParagraph"/>
        <w:numPr>
          <w:ilvl w:val="0"/>
          <w:numId w:val="43"/>
        </w:numPr>
        <w:rPr>
          <w:lang w:val="en-US"/>
        </w:rPr>
      </w:pPr>
      <w:r w:rsidRPr="00524FA1">
        <w:rPr>
          <w:lang w:val="en-US"/>
        </w:rPr>
        <w:t xml:space="preserve">Bunyan as synonym for huge might of U.S. industry </w:t>
      </w:r>
    </w:p>
    <w:p w14:paraId="4DA51756" w14:textId="77777777" w:rsidR="00B02AFC" w:rsidRPr="00524FA1" w:rsidRDefault="00B02AFC" w:rsidP="00524FA1">
      <w:pPr>
        <w:pStyle w:val="ListParagraph"/>
        <w:numPr>
          <w:ilvl w:val="1"/>
          <w:numId w:val="43"/>
        </w:numPr>
        <w:rPr>
          <w:lang w:val="en-US"/>
        </w:rPr>
      </w:pPr>
      <w:r w:rsidRPr="00524FA1">
        <w:rPr>
          <w:lang w:val="en-US"/>
        </w:rPr>
        <w:t>Jean Baudrillard’s “the astral and the primitive”</w:t>
      </w:r>
    </w:p>
    <w:p w14:paraId="517D2E09" w14:textId="77777777" w:rsidR="00B02AFC" w:rsidRPr="00524FA1" w:rsidRDefault="00B02AFC" w:rsidP="00524FA1">
      <w:pPr>
        <w:pStyle w:val="ListParagraph"/>
        <w:numPr>
          <w:ilvl w:val="1"/>
          <w:numId w:val="43"/>
        </w:numPr>
        <w:rPr>
          <w:lang w:val="en-US"/>
        </w:rPr>
      </w:pPr>
      <w:r w:rsidRPr="00524FA1">
        <w:rPr>
          <w:lang w:val="en-US"/>
        </w:rPr>
        <w:t>symbol of carefree, unthinking nature despoilment</w:t>
      </w:r>
    </w:p>
    <w:p w14:paraId="4A5BE968" w14:textId="77777777" w:rsidR="00B02AFC" w:rsidRPr="00524FA1" w:rsidRDefault="00B02AFC" w:rsidP="00524FA1">
      <w:pPr>
        <w:pStyle w:val="ListParagraph"/>
        <w:numPr>
          <w:ilvl w:val="1"/>
          <w:numId w:val="43"/>
        </w:numPr>
        <w:rPr>
          <w:lang w:val="en-US"/>
        </w:rPr>
      </w:pPr>
      <w:r w:rsidRPr="00524FA1">
        <w:rPr>
          <w:lang w:val="en-US"/>
        </w:rPr>
        <w:t>giant mosquitobees, beasts, rough terrain: fabulistic nature provides excuse for its own despoilment</w:t>
      </w:r>
    </w:p>
    <w:p w14:paraId="43162854" w14:textId="77777777" w:rsidR="00B02AFC" w:rsidRPr="00B02AFC" w:rsidRDefault="00B02AFC" w:rsidP="00B02AFC">
      <w:pPr>
        <w:rPr>
          <w:lang w:val="en-US"/>
        </w:rPr>
      </w:pPr>
    </w:p>
    <w:p w14:paraId="4415E76C" w14:textId="77777777" w:rsidR="00B02AFC" w:rsidRPr="00524FA1" w:rsidRDefault="00B02AFC" w:rsidP="00524FA1">
      <w:pPr>
        <w:pStyle w:val="ListParagraph"/>
        <w:numPr>
          <w:ilvl w:val="0"/>
          <w:numId w:val="44"/>
        </w:numPr>
        <w:rPr>
          <w:lang w:val="en-US"/>
        </w:rPr>
      </w:pPr>
      <w:r w:rsidRPr="00524FA1">
        <w:rPr>
          <w:lang w:val="en-US"/>
        </w:rPr>
        <w:t>flood, Big Onion river move, duststorms, Puget Sound hole from uprooted tree, the Mississippi as burst watertank, straightening river, tides of Nova Scotia, Grand Canyon by axe-drag, etc: affects U.S. landscape (C/c terraforming Trickster)</w:t>
      </w:r>
    </w:p>
    <w:p w14:paraId="175BE9F6" w14:textId="77777777" w:rsidR="00B02AFC" w:rsidRPr="00524FA1" w:rsidRDefault="00B02AFC" w:rsidP="00524FA1">
      <w:pPr>
        <w:pStyle w:val="ListParagraph"/>
        <w:numPr>
          <w:ilvl w:val="0"/>
          <w:numId w:val="44"/>
        </w:numPr>
        <w:rPr>
          <w:lang w:val="en-US"/>
        </w:rPr>
      </w:pPr>
      <w:r w:rsidRPr="00524FA1">
        <w:rPr>
          <w:lang w:val="en-US"/>
        </w:rPr>
        <w:t>true American: rough, hard-working, a fellow, businessman, innovative, practically-taught, no culture yet outsmarts Johnny Inkslinger to work for him</w:t>
      </w:r>
    </w:p>
    <w:p w14:paraId="3C2B4009" w14:textId="77777777" w:rsidR="00B02AFC" w:rsidRPr="00524FA1" w:rsidRDefault="00B02AFC" w:rsidP="00524FA1">
      <w:pPr>
        <w:pStyle w:val="ListParagraph"/>
        <w:numPr>
          <w:ilvl w:val="0"/>
          <w:numId w:val="44"/>
        </w:numPr>
        <w:rPr>
          <w:lang w:val="en-US"/>
        </w:rPr>
      </w:pPr>
      <w:r w:rsidRPr="00524FA1">
        <w:rPr>
          <w:lang w:val="en-US"/>
        </w:rPr>
        <w:t>homosocial traits:</w:t>
      </w:r>
    </w:p>
    <w:p w14:paraId="74128C98" w14:textId="2A9E8ABF" w:rsidR="00B02AFC" w:rsidRPr="00524FA1" w:rsidRDefault="00B02AFC" w:rsidP="005546FD">
      <w:pPr>
        <w:pStyle w:val="ListParagraph"/>
        <w:numPr>
          <w:ilvl w:val="0"/>
          <w:numId w:val="45"/>
        </w:numPr>
        <w:rPr>
          <w:lang w:val="en-US"/>
        </w:rPr>
      </w:pPr>
      <w:r w:rsidRPr="00524FA1">
        <w:rPr>
          <w:lang w:val="en-US"/>
        </w:rPr>
        <w:t>Babe/Benny, the Little Blue Ox: force of icy nature,</w:t>
      </w:r>
      <w:r w:rsidR="00524FA1" w:rsidRPr="00524FA1">
        <w:rPr>
          <w:lang w:val="en-US"/>
        </w:rPr>
        <w:t xml:space="preserve"> </w:t>
      </w:r>
      <w:r w:rsidR="00524FA1">
        <w:rPr>
          <w:lang w:val="en-US"/>
        </w:rPr>
        <w:br/>
      </w:r>
      <w:r w:rsidRPr="00524FA1">
        <w:rPr>
          <w:lang w:val="en-US"/>
        </w:rPr>
        <w:t>but has feminine traits, more “ladyfriend” than “companion” (saved, a pet, faithful, helpmeet, capricious, gluttonous, mischievous, fat/lazy, not too smart-can be tricked, gets gifts from Paul, called “she” in “Pipeline Days”)</w:t>
      </w:r>
    </w:p>
    <w:p w14:paraId="06A8A466" w14:textId="77777777" w:rsidR="00B02AFC" w:rsidRPr="00524FA1" w:rsidRDefault="00B02AFC" w:rsidP="00524FA1">
      <w:pPr>
        <w:pStyle w:val="ListParagraph"/>
        <w:numPr>
          <w:ilvl w:val="0"/>
          <w:numId w:val="45"/>
        </w:numPr>
        <w:rPr>
          <w:lang w:val="en-US"/>
        </w:rPr>
      </w:pPr>
      <w:r w:rsidRPr="00524FA1">
        <w:rPr>
          <w:lang w:val="en-US"/>
        </w:rPr>
        <w:t>Paul’s “wife” a peg-leg hag</w:t>
      </w:r>
    </w:p>
    <w:p w14:paraId="0EB7963A" w14:textId="77777777" w:rsidR="00B02AFC" w:rsidRPr="00524FA1" w:rsidRDefault="00B02AFC" w:rsidP="00524FA1">
      <w:pPr>
        <w:pStyle w:val="ListParagraph"/>
        <w:numPr>
          <w:ilvl w:val="0"/>
          <w:numId w:val="45"/>
        </w:numPr>
        <w:rPr>
          <w:lang w:val="en-US"/>
        </w:rPr>
      </w:pPr>
      <w:r w:rsidRPr="00524FA1">
        <w:rPr>
          <w:lang w:val="en-US"/>
        </w:rPr>
        <w:t>Babe’s cow-wife, Betsy, not too popular</w:t>
      </w:r>
    </w:p>
    <w:p w14:paraId="3D7A2826" w14:textId="23F6B3F4" w:rsidR="008F3DAA" w:rsidRPr="00524FA1" w:rsidRDefault="00B02AFC" w:rsidP="006F6CFC">
      <w:pPr>
        <w:pStyle w:val="ListParagraph"/>
        <w:numPr>
          <w:ilvl w:val="0"/>
          <w:numId w:val="45"/>
        </w:numPr>
        <w:rPr>
          <w:lang w:val="en-US"/>
        </w:rPr>
      </w:pPr>
      <w:r w:rsidRPr="00524FA1">
        <w:rPr>
          <w:lang w:val="en-US"/>
        </w:rPr>
        <w:t>Paul dances the woman’s part with the 7 Axmen</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7C3FB9">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690CA04B" w:rsidR="00F839EA" w:rsidRPr="00F779A8" w:rsidRDefault="00F839EA" w:rsidP="00F839EA">
      <w:r w:rsidRPr="00F779A8">
        <w:t xml:space="preserve">Copyright Εθνικόν και Καποδιστριακόν Πανεπιστήμιον Αθηνών, Χριστίνα Ντόκου, 2014. Χριστίνα Ντόκου «American Legends, </w:t>
      </w:r>
      <w:r w:rsidR="00B02AFC" w:rsidRPr="00B02AFC">
        <w:t>Strongmen</w:t>
      </w:r>
      <w:r w:rsidRPr="00F779A8">
        <w:t xml:space="preserve">». Έκδοση: 1.0. Αθήνα 2014. Διαθέσιμο από τη δι-κτυακή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7C3FB9">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57A9D831" w14:textId="77777777" w:rsidR="000E33B2" w:rsidRPr="007C3FB9" w:rsidRDefault="000E33B2" w:rsidP="007C3FB9">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7D07FE87"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4" w:name="_GoBack"/>
      <w:bookmarkEnd w:id="4"/>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B02AFC">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D25DA" w14:textId="77777777" w:rsidR="001D141A" w:rsidRDefault="001D141A" w:rsidP="00936ACC">
      <w:pPr>
        <w:spacing w:after="0" w:line="240" w:lineRule="auto"/>
      </w:pPr>
      <w:r>
        <w:separator/>
      </w:r>
    </w:p>
  </w:endnote>
  <w:endnote w:type="continuationSeparator" w:id="0">
    <w:p w14:paraId="0F834595" w14:textId="77777777" w:rsidR="001D141A" w:rsidRDefault="001D141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7172C">
      <w:rPr>
        <w:noProof/>
        <w:sz w:val="20"/>
        <w:szCs w:val="20"/>
      </w:rPr>
      <w:t>3</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4636C" w14:textId="77777777" w:rsidR="001D141A" w:rsidRDefault="001D141A" w:rsidP="00936ACC">
      <w:pPr>
        <w:spacing w:after="0" w:line="240" w:lineRule="auto"/>
      </w:pPr>
      <w:r>
        <w:separator/>
      </w:r>
    </w:p>
  </w:footnote>
  <w:footnote w:type="continuationSeparator" w:id="0">
    <w:p w14:paraId="34CDCAC3" w14:textId="77777777" w:rsidR="001D141A" w:rsidRDefault="001D141A"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64A8"/>
    <w:multiLevelType w:val="hybridMultilevel"/>
    <w:tmpl w:val="05AE31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5CC39C5"/>
    <w:multiLevelType w:val="hybridMultilevel"/>
    <w:tmpl w:val="F44458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07653DF"/>
    <w:multiLevelType w:val="hybridMultilevel"/>
    <w:tmpl w:val="C22EF568"/>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6FD45AA"/>
    <w:multiLevelType w:val="hybridMultilevel"/>
    <w:tmpl w:val="466067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2BE4255"/>
    <w:multiLevelType w:val="hybridMultilevel"/>
    <w:tmpl w:val="CE5E7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4C466039"/>
    <w:multiLevelType w:val="hybridMultilevel"/>
    <w:tmpl w:val="169A9A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A6D0460"/>
    <w:multiLevelType w:val="hybridMultilevel"/>
    <w:tmpl w:val="93328D8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8"/>
  </w:num>
  <w:num w:numId="12">
    <w:abstractNumId w:val="13"/>
  </w:num>
  <w:num w:numId="13">
    <w:abstractNumId w:val="8"/>
  </w:num>
  <w:num w:numId="14">
    <w:abstractNumId w:val="3"/>
  </w:num>
  <w:num w:numId="15">
    <w:abstractNumId w:val="2"/>
  </w:num>
  <w:num w:numId="16">
    <w:abstractNumId w:val="22"/>
  </w:num>
  <w:num w:numId="17">
    <w:abstractNumId w:val="24"/>
  </w:num>
  <w:num w:numId="18">
    <w:abstractNumId w:val="9"/>
  </w:num>
  <w:num w:numId="19">
    <w:abstractNumId w:val="26"/>
  </w:num>
  <w:num w:numId="20">
    <w:abstractNumId w:val="18"/>
  </w:num>
  <w:num w:numId="21">
    <w:abstractNumId w:val="4"/>
  </w:num>
  <w:num w:numId="22">
    <w:abstractNumId w:val="29"/>
  </w:num>
  <w:num w:numId="23">
    <w:abstractNumId w:val="31"/>
  </w:num>
  <w:num w:numId="24">
    <w:abstractNumId w:val="14"/>
  </w:num>
  <w:num w:numId="25">
    <w:abstractNumId w:val="25"/>
  </w:num>
  <w:num w:numId="26">
    <w:abstractNumId w:val="23"/>
  </w:num>
  <w:num w:numId="27">
    <w:abstractNumId w:val="19"/>
  </w:num>
  <w:num w:numId="28">
    <w:abstractNumId w:val="17"/>
  </w:num>
  <w:num w:numId="29">
    <w:abstractNumId w:val="12"/>
  </w:num>
  <w:num w:numId="30">
    <w:abstractNumId w:val="21"/>
  </w:num>
  <w:num w:numId="31">
    <w:abstractNumId w:val="5"/>
  </w:num>
  <w:num w:numId="32">
    <w:abstractNumId w:val="1"/>
  </w:num>
  <w:num w:numId="33">
    <w:abstractNumId w:val="15"/>
  </w:num>
  <w:num w:numId="34">
    <w:abstractNumId w:val="30"/>
  </w:num>
  <w:num w:numId="35">
    <w:abstractNumId w:val="32"/>
  </w:num>
  <w:num w:numId="36">
    <w:abstractNumId w:val="10"/>
  </w:num>
  <w:num w:numId="37">
    <w:abstractNumId w:val="27"/>
  </w:num>
  <w:num w:numId="38">
    <w:abstractNumId w:val="10"/>
  </w:num>
  <w:num w:numId="39">
    <w:abstractNumId w:val="0"/>
  </w:num>
  <w:num w:numId="40">
    <w:abstractNumId w:val="6"/>
  </w:num>
  <w:num w:numId="41">
    <w:abstractNumId w:val="33"/>
  </w:num>
  <w:num w:numId="42">
    <w:abstractNumId w:val="20"/>
  </w:num>
  <w:num w:numId="43">
    <w:abstractNumId w:val="11"/>
  </w:num>
  <w:num w:numId="44">
    <w:abstractNumId w:val="16"/>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0E33B2"/>
    <w:rsid w:val="00101D73"/>
    <w:rsid w:val="0016637D"/>
    <w:rsid w:val="001B6EB4"/>
    <w:rsid w:val="001C3B3B"/>
    <w:rsid w:val="001D141A"/>
    <w:rsid w:val="001D2786"/>
    <w:rsid w:val="001D7C77"/>
    <w:rsid w:val="001E1A4C"/>
    <w:rsid w:val="001F5129"/>
    <w:rsid w:val="002039B2"/>
    <w:rsid w:val="00207A08"/>
    <w:rsid w:val="00224CB8"/>
    <w:rsid w:val="0024676B"/>
    <w:rsid w:val="00262DF1"/>
    <w:rsid w:val="00277F57"/>
    <w:rsid w:val="002A21E7"/>
    <w:rsid w:val="002C09C1"/>
    <w:rsid w:val="002D2893"/>
    <w:rsid w:val="002E1903"/>
    <w:rsid w:val="00306292"/>
    <w:rsid w:val="003419A7"/>
    <w:rsid w:val="00366815"/>
    <w:rsid w:val="0037172C"/>
    <w:rsid w:val="003A723D"/>
    <w:rsid w:val="00425DED"/>
    <w:rsid w:val="00447B5C"/>
    <w:rsid w:val="00455F2D"/>
    <w:rsid w:val="00487898"/>
    <w:rsid w:val="004915BA"/>
    <w:rsid w:val="004A32A0"/>
    <w:rsid w:val="004D46EA"/>
    <w:rsid w:val="004E5677"/>
    <w:rsid w:val="004F1500"/>
    <w:rsid w:val="00505B91"/>
    <w:rsid w:val="005148A1"/>
    <w:rsid w:val="00523364"/>
    <w:rsid w:val="00524FA1"/>
    <w:rsid w:val="00597812"/>
    <w:rsid w:val="005B369E"/>
    <w:rsid w:val="0060697D"/>
    <w:rsid w:val="0062078B"/>
    <w:rsid w:val="00663791"/>
    <w:rsid w:val="00677CED"/>
    <w:rsid w:val="006E566C"/>
    <w:rsid w:val="006E6EA2"/>
    <w:rsid w:val="006F00D2"/>
    <w:rsid w:val="006F0DE4"/>
    <w:rsid w:val="006F6CFC"/>
    <w:rsid w:val="007417F7"/>
    <w:rsid w:val="007447A7"/>
    <w:rsid w:val="007C3FB9"/>
    <w:rsid w:val="007F1E1A"/>
    <w:rsid w:val="007F715D"/>
    <w:rsid w:val="008652EA"/>
    <w:rsid w:val="00890D31"/>
    <w:rsid w:val="008A125D"/>
    <w:rsid w:val="008D57C2"/>
    <w:rsid w:val="008F3DAA"/>
    <w:rsid w:val="00936ACC"/>
    <w:rsid w:val="009A18C7"/>
    <w:rsid w:val="009B7825"/>
    <w:rsid w:val="00A11D55"/>
    <w:rsid w:val="00A61962"/>
    <w:rsid w:val="00A7430B"/>
    <w:rsid w:val="00AC554E"/>
    <w:rsid w:val="00AD5AEF"/>
    <w:rsid w:val="00B02AFC"/>
    <w:rsid w:val="00B67F68"/>
    <w:rsid w:val="00B76F05"/>
    <w:rsid w:val="00B97AF6"/>
    <w:rsid w:val="00BA0669"/>
    <w:rsid w:val="00C12C08"/>
    <w:rsid w:val="00C75C85"/>
    <w:rsid w:val="00CA4514"/>
    <w:rsid w:val="00CB6859"/>
    <w:rsid w:val="00D55733"/>
    <w:rsid w:val="00D865F8"/>
    <w:rsid w:val="00DE7FC2"/>
    <w:rsid w:val="00E02C38"/>
    <w:rsid w:val="00E27D50"/>
    <w:rsid w:val="00E434F6"/>
    <w:rsid w:val="00E643D5"/>
    <w:rsid w:val="00E66314"/>
    <w:rsid w:val="00E7374C"/>
    <w:rsid w:val="00E74B63"/>
    <w:rsid w:val="00EC31A8"/>
    <w:rsid w:val="00ED1322"/>
    <w:rsid w:val="00EE385C"/>
    <w:rsid w:val="00F159A1"/>
    <w:rsid w:val="00F273C1"/>
    <w:rsid w:val="00F839E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C168E58-5719-4D38-9AE3-F96F48AF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6</Pages>
  <Words>910</Words>
  <Characters>4914</Characters>
  <Application>Microsoft Office Word</Application>
  <DocSecurity>0</DocSecurity>
  <Lines>40</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2</cp:revision>
  <cp:lastPrinted>2015-03-03T09:50:00Z</cp:lastPrinted>
  <dcterms:created xsi:type="dcterms:W3CDTF">2015-03-03T09:50:00Z</dcterms:created>
  <dcterms:modified xsi:type="dcterms:W3CDTF">2015-03-03T09:50:00Z</dcterms:modified>
</cp:coreProperties>
</file>