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A26E8" w14:textId="77777777" w:rsidR="00DE7FC2" w:rsidRPr="00384B03" w:rsidRDefault="00DE7FC2" w:rsidP="00DE7FC2"/>
    <w:p w14:paraId="3D7A26E9" w14:textId="77777777" w:rsidR="00936ACC" w:rsidRDefault="00936ACC" w:rsidP="00936AC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</w:p>
    <w:p w14:paraId="3D7A26EA" w14:textId="77777777" w:rsidR="00E74B63" w:rsidRDefault="00E74B63" w:rsidP="00936AC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  <w:r w:rsidRPr="00E74B63">
        <w:rPr>
          <w:rFonts w:ascii="Arial" w:eastAsia="Times New Roman" w:hAnsi="Arial" w:cs="Times New Roman"/>
          <w:noProof/>
        </w:rPr>
        <w:drawing>
          <wp:inline distT="0" distB="0" distL="0" distR="0" wp14:anchorId="3D7A2865" wp14:editId="3D7A2866">
            <wp:extent cx="5368904" cy="1333500"/>
            <wp:effectExtent l="0" t="0" r="0" b="0"/>
            <wp:docPr id="8" name="Picture 1" descr="Λογότυπο Εθνικόν και Καποδιστριακόν Πανεπιστήμιον Αθηνώ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oa_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8904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A26EB" w14:textId="77777777" w:rsidR="00E74B63" w:rsidRPr="00E74B63" w:rsidRDefault="00E74B63" w:rsidP="00E74B63">
      <w:pPr>
        <w:pBdr>
          <w:top w:val="single" w:sz="24" w:space="1" w:color="auto"/>
        </w:pBdr>
        <w:rPr>
          <w:rFonts w:ascii="Arial" w:eastAsia="Times New Roman" w:hAnsi="Arial" w:cs="Times New Roman"/>
          <w:lang w:eastAsia="en-US" w:bidi="en-US"/>
        </w:rPr>
      </w:pPr>
    </w:p>
    <w:p w14:paraId="3D7A26ED" w14:textId="0882E6F3" w:rsidR="00E74B63" w:rsidRPr="00FB195E" w:rsidRDefault="006908D0" w:rsidP="00E74B63">
      <w:pPr>
        <w:rPr>
          <w:rFonts w:ascii="Arial" w:eastAsia="Times New Roman" w:hAnsi="Arial" w:cs="Arial"/>
          <w:lang w:eastAsia="en-US" w:bidi="en-US"/>
        </w:rPr>
      </w:pPr>
      <w:r w:rsidRPr="006908D0">
        <w:rPr>
          <w:rFonts w:ascii="Arial" w:eastAsia="Times New Roman" w:hAnsi="Arial" w:cs="Arial"/>
          <w:b/>
          <w:spacing w:val="5"/>
          <w:sz w:val="36"/>
          <w:szCs w:val="52"/>
          <w:lang w:eastAsia="en-US" w:bidi="en-US"/>
        </w:rPr>
        <w:t xml:space="preserve">Σχεδίαση Αναλογικών και Μικτών </w:t>
      </w:r>
      <w:proofErr w:type="spellStart"/>
      <w:r w:rsidRPr="006908D0">
        <w:rPr>
          <w:rFonts w:ascii="Arial" w:eastAsia="Times New Roman" w:hAnsi="Arial" w:cs="Arial"/>
          <w:b/>
          <w:spacing w:val="5"/>
          <w:sz w:val="36"/>
          <w:szCs w:val="52"/>
          <w:lang w:eastAsia="en-US" w:bidi="en-US"/>
        </w:rPr>
        <w:t>Αναλογοψηφιακών</w:t>
      </w:r>
      <w:proofErr w:type="spellEnd"/>
      <w:r w:rsidRPr="006908D0">
        <w:rPr>
          <w:rFonts w:ascii="Arial" w:eastAsia="Times New Roman" w:hAnsi="Arial" w:cs="Arial"/>
          <w:b/>
          <w:spacing w:val="5"/>
          <w:sz w:val="36"/>
          <w:szCs w:val="52"/>
          <w:lang w:eastAsia="en-US" w:bidi="en-US"/>
        </w:rPr>
        <w:t xml:space="preserve"> VLSI </w:t>
      </w:r>
      <w:proofErr w:type="spellStart"/>
      <w:r w:rsidRPr="006908D0">
        <w:rPr>
          <w:rFonts w:ascii="Arial" w:eastAsia="Times New Roman" w:hAnsi="Arial" w:cs="Arial"/>
          <w:b/>
          <w:spacing w:val="5"/>
          <w:sz w:val="36"/>
          <w:szCs w:val="52"/>
          <w:lang w:eastAsia="en-US" w:bidi="en-US"/>
        </w:rPr>
        <w:t>Κυκλωμάτων</w:t>
      </w:r>
      <w:r w:rsidR="00E74B63" w:rsidRPr="00E74B63">
        <w:rPr>
          <w:rFonts w:ascii="Arial" w:eastAsia="Times New Roman" w:hAnsi="Arial" w:cs="Arial"/>
          <w:b/>
          <w:bCs/>
          <w:lang w:eastAsia="en-US" w:bidi="en-US"/>
        </w:rPr>
        <w:t>Ενότητα</w:t>
      </w:r>
      <w:proofErr w:type="spellEnd"/>
      <w:r w:rsidR="00E74B63" w:rsidRPr="00E74B63">
        <w:rPr>
          <w:rFonts w:ascii="Arial" w:eastAsia="Times New Roman" w:hAnsi="Arial" w:cs="Arial"/>
          <w:b/>
          <w:bCs/>
          <w:lang w:eastAsia="en-US" w:bidi="en-US"/>
        </w:rPr>
        <w:t xml:space="preserve">: </w:t>
      </w:r>
      <w:r w:rsidR="00FB195E">
        <w:rPr>
          <w:rFonts w:ascii="Arial" w:eastAsia="Times New Roman" w:hAnsi="Arial" w:cs="Arial"/>
          <w:lang w:eastAsia="en-US" w:bidi="en-US"/>
        </w:rPr>
        <w:t>Ασκήσεις</w:t>
      </w:r>
    </w:p>
    <w:p w14:paraId="3D7A26EE" w14:textId="236A694A" w:rsidR="00E74B63" w:rsidRPr="00E74B63" w:rsidRDefault="00FB195E" w:rsidP="00E74B63">
      <w:pPr>
        <w:rPr>
          <w:rFonts w:ascii="Arial" w:eastAsia="Times New Roman" w:hAnsi="Arial" w:cs="Arial"/>
          <w:lang w:eastAsia="en-US" w:bidi="en-US"/>
        </w:rPr>
      </w:pPr>
      <w:r>
        <w:rPr>
          <w:rFonts w:ascii="Arial" w:eastAsia="Times New Roman" w:hAnsi="Arial" w:cs="Arial"/>
          <w:lang w:eastAsia="en-US" w:bidi="en-US"/>
        </w:rPr>
        <w:t xml:space="preserve">Αγγελική </w:t>
      </w:r>
      <w:proofErr w:type="spellStart"/>
      <w:r>
        <w:rPr>
          <w:rFonts w:ascii="Arial" w:eastAsia="Times New Roman" w:hAnsi="Arial" w:cs="Arial"/>
          <w:lang w:eastAsia="en-US" w:bidi="en-US"/>
        </w:rPr>
        <w:t>Αραπογιάννη</w:t>
      </w:r>
      <w:proofErr w:type="spellEnd"/>
    </w:p>
    <w:p w14:paraId="3D7A26EF" w14:textId="715AE483" w:rsidR="00E74B63" w:rsidRPr="00E74B63" w:rsidRDefault="00E74B63" w:rsidP="00E74B63">
      <w:p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Τμήμα</w:t>
      </w:r>
      <w:r w:rsidR="00FB195E">
        <w:rPr>
          <w:rFonts w:ascii="Arial" w:eastAsia="Times New Roman" w:hAnsi="Arial" w:cs="Arial"/>
          <w:lang w:eastAsia="en-US" w:bidi="en-US"/>
        </w:rPr>
        <w:t xml:space="preserve"> Πληροφορικής και Τηλεπικοινωνιών</w:t>
      </w:r>
    </w:p>
    <w:p w14:paraId="3D7A26F0" w14:textId="77777777" w:rsidR="00E74B63" w:rsidRPr="00E74B63" w:rsidRDefault="00E74B63" w:rsidP="00E74B63">
      <w:pPr>
        <w:pBdr>
          <w:bottom w:val="single" w:sz="24" w:space="1" w:color="auto"/>
        </w:pBdr>
        <w:rPr>
          <w:rFonts w:ascii="Arial" w:eastAsia="Times New Roman" w:hAnsi="Arial" w:cs="Times New Roman"/>
          <w:lang w:eastAsia="en-US" w:bidi="en-US"/>
        </w:rPr>
      </w:pPr>
    </w:p>
    <w:p w14:paraId="3D7A26F1" w14:textId="77777777" w:rsidR="00E74B63" w:rsidRPr="00E74B63" w:rsidRDefault="00E74B63" w:rsidP="00E74B63">
      <w:pPr>
        <w:rPr>
          <w:rFonts w:ascii="Cambria" w:eastAsia="Times New Roman" w:hAnsi="Cambria" w:cs="Times New Roman"/>
          <w:spacing w:val="5"/>
          <w:sz w:val="64"/>
          <w:szCs w:val="52"/>
          <w:lang w:eastAsia="en-US" w:bidi="en-US"/>
        </w:rPr>
      </w:pPr>
      <w:r w:rsidRPr="00E74B63">
        <w:rPr>
          <w:rFonts w:ascii="Arial" w:eastAsia="Times New Roman" w:hAnsi="Arial" w:cs="Times New Roman"/>
          <w:lang w:eastAsia="en-US" w:bidi="en-US"/>
        </w:rPr>
        <w:br w:type="page"/>
      </w:r>
    </w:p>
    <w:p w14:paraId="3D7A26F2" w14:textId="77777777" w:rsidR="00E74B63" w:rsidRPr="00E74B63" w:rsidRDefault="00E74B63" w:rsidP="00E74B63">
      <w:pPr>
        <w:rPr>
          <w:rFonts w:ascii="Arial" w:eastAsia="Times New Roman" w:hAnsi="Arial" w:cs="Times New Roman"/>
          <w:lang w:eastAsia="en-US" w:bidi="en-US"/>
        </w:rPr>
      </w:pPr>
    </w:p>
    <w:p w14:paraId="3D7A26F3" w14:textId="77777777" w:rsidR="00E74B63" w:rsidRPr="00E74B63" w:rsidRDefault="00E74B63" w:rsidP="00E74B63">
      <w:pPr>
        <w:rPr>
          <w:rFonts w:ascii="Arial" w:eastAsia="Times New Roman" w:hAnsi="Arial" w:cs="Times New Roman"/>
          <w:lang w:eastAsia="en-US" w:bidi="en-US"/>
        </w:rPr>
      </w:pPr>
      <w:r w:rsidRPr="00E74B63">
        <w:rPr>
          <w:rFonts w:ascii="Arial" w:eastAsia="Times New Roman" w:hAnsi="Arial" w:cs="Times New Roman"/>
          <w:lang w:eastAsia="en-US" w:bidi="en-US"/>
        </w:rPr>
        <w:br w:type="page"/>
      </w:r>
    </w:p>
    <w:p w14:paraId="3D7A26F4" w14:textId="77777777" w:rsidR="00E74B63" w:rsidRPr="000F55B0" w:rsidRDefault="00E74B63" w:rsidP="00E74B63"/>
    <w:p w14:paraId="4EC1B575" w14:textId="77777777" w:rsidR="00A90CAF" w:rsidRDefault="00E74B63">
      <w:pPr>
        <w:pStyle w:val="10"/>
        <w:tabs>
          <w:tab w:val="left" w:pos="440"/>
          <w:tab w:val="right" w:leader="dot" w:pos="9854"/>
        </w:tabs>
        <w:rPr>
          <w:rFonts w:asciiTheme="minorHAnsi" w:hAnsiTheme="minorHAnsi"/>
          <w:noProof/>
          <w:lang w:val="el-GR" w:eastAsia="el-GR" w:bidi="ar-SA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52041594" w:history="1">
        <w:r w:rsidR="00A90CAF" w:rsidRPr="00963E38">
          <w:rPr>
            <w:rStyle w:val="-"/>
            <w:noProof/>
          </w:rPr>
          <w:t>1.</w:t>
        </w:r>
        <w:r w:rsidR="00A90CAF">
          <w:rPr>
            <w:rFonts w:asciiTheme="minorHAnsi" w:hAnsiTheme="minorHAnsi"/>
            <w:noProof/>
            <w:lang w:val="el-GR" w:eastAsia="el-GR" w:bidi="ar-SA"/>
          </w:rPr>
          <w:tab/>
        </w:r>
        <w:r w:rsidR="00A90CAF" w:rsidRPr="00963E38">
          <w:rPr>
            <w:rStyle w:val="-"/>
            <w:noProof/>
          </w:rPr>
          <w:t>Άσκηση 1</w:t>
        </w:r>
        <w:r w:rsidR="00A90CAF">
          <w:rPr>
            <w:noProof/>
            <w:webHidden/>
          </w:rPr>
          <w:tab/>
        </w:r>
        <w:r w:rsidR="00A90CAF">
          <w:rPr>
            <w:noProof/>
            <w:webHidden/>
          </w:rPr>
          <w:fldChar w:fldCharType="begin"/>
        </w:r>
        <w:r w:rsidR="00A90CAF">
          <w:rPr>
            <w:noProof/>
            <w:webHidden/>
          </w:rPr>
          <w:instrText xml:space="preserve"> PAGEREF _Toc452041594 \h </w:instrText>
        </w:r>
        <w:r w:rsidR="00A90CAF">
          <w:rPr>
            <w:noProof/>
            <w:webHidden/>
          </w:rPr>
        </w:r>
        <w:r w:rsidR="00A90CAF">
          <w:rPr>
            <w:noProof/>
            <w:webHidden/>
          </w:rPr>
          <w:fldChar w:fldCharType="separate"/>
        </w:r>
        <w:r w:rsidR="00A90CAF">
          <w:rPr>
            <w:noProof/>
            <w:webHidden/>
          </w:rPr>
          <w:t>4</w:t>
        </w:r>
        <w:r w:rsidR="00A90CAF">
          <w:rPr>
            <w:noProof/>
            <w:webHidden/>
          </w:rPr>
          <w:fldChar w:fldCharType="end"/>
        </w:r>
      </w:hyperlink>
    </w:p>
    <w:p w14:paraId="785B1D32" w14:textId="77777777" w:rsidR="00A90CAF" w:rsidRDefault="00A90CAF">
      <w:pPr>
        <w:pStyle w:val="10"/>
        <w:tabs>
          <w:tab w:val="left" w:pos="440"/>
          <w:tab w:val="right" w:leader="dot" w:pos="9854"/>
        </w:tabs>
        <w:rPr>
          <w:rFonts w:asciiTheme="minorHAnsi" w:hAnsiTheme="minorHAnsi"/>
          <w:noProof/>
          <w:lang w:val="el-GR" w:eastAsia="el-GR" w:bidi="ar-SA"/>
        </w:rPr>
      </w:pPr>
      <w:hyperlink w:anchor="_Toc452041595" w:history="1">
        <w:r w:rsidRPr="00963E38">
          <w:rPr>
            <w:rStyle w:val="-"/>
            <w:noProof/>
          </w:rPr>
          <w:t>2.</w:t>
        </w:r>
        <w:r>
          <w:rPr>
            <w:rFonts w:asciiTheme="minorHAnsi" w:hAnsiTheme="minorHAnsi"/>
            <w:noProof/>
            <w:lang w:val="el-GR" w:eastAsia="el-GR" w:bidi="ar-SA"/>
          </w:rPr>
          <w:tab/>
        </w:r>
        <w:r w:rsidRPr="00963E38">
          <w:rPr>
            <w:rStyle w:val="-"/>
            <w:noProof/>
          </w:rPr>
          <w:t>Άσκηση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_Toc452041595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A7C033E" w14:textId="77777777" w:rsidR="00A90CAF" w:rsidRDefault="00A90CAF">
      <w:pPr>
        <w:pStyle w:val="10"/>
        <w:tabs>
          <w:tab w:val="left" w:pos="440"/>
          <w:tab w:val="right" w:leader="dot" w:pos="9854"/>
        </w:tabs>
        <w:rPr>
          <w:rFonts w:asciiTheme="minorHAnsi" w:hAnsiTheme="minorHAnsi"/>
          <w:noProof/>
          <w:lang w:val="el-GR" w:eastAsia="el-GR" w:bidi="ar-SA"/>
        </w:rPr>
      </w:pPr>
      <w:hyperlink w:anchor="_Toc452041596" w:history="1">
        <w:r w:rsidRPr="00963E38">
          <w:rPr>
            <w:rStyle w:val="-"/>
            <w:noProof/>
          </w:rPr>
          <w:t>3.</w:t>
        </w:r>
        <w:r>
          <w:rPr>
            <w:rFonts w:asciiTheme="minorHAnsi" w:hAnsiTheme="minorHAnsi"/>
            <w:noProof/>
            <w:lang w:val="el-GR" w:eastAsia="el-GR" w:bidi="ar-SA"/>
          </w:rPr>
          <w:tab/>
        </w:r>
        <w:r w:rsidRPr="00963E38">
          <w:rPr>
            <w:rStyle w:val="-"/>
            <w:noProof/>
          </w:rPr>
          <w:t>Εργασία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_Toc452041596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9559EE" w14:textId="77777777" w:rsidR="00A90CAF" w:rsidRDefault="00A90CAF">
      <w:pPr>
        <w:pStyle w:val="10"/>
        <w:tabs>
          <w:tab w:val="left" w:pos="440"/>
          <w:tab w:val="right" w:leader="dot" w:pos="9854"/>
        </w:tabs>
        <w:rPr>
          <w:rFonts w:asciiTheme="minorHAnsi" w:hAnsiTheme="minorHAnsi"/>
          <w:noProof/>
          <w:lang w:val="el-GR" w:eastAsia="el-GR" w:bidi="ar-SA"/>
        </w:rPr>
      </w:pPr>
      <w:hyperlink w:anchor="_Toc452041597" w:history="1">
        <w:r w:rsidRPr="00963E38">
          <w:rPr>
            <w:rStyle w:val="-"/>
            <w:noProof/>
          </w:rPr>
          <w:t>4.</w:t>
        </w:r>
        <w:r>
          <w:rPr>
            <w:rFonts w:asciiTheme="minorHAnsi" w:hAnsiTheme="minorHAnsi"/>
            <w:noProof/>
            <w:lang w:val="el-GR" w:eastAsia="el-GR" w:bidi="ar-SA"/>
          </w:rPr>
          <w:tab/>
        </w:r>
        <w:r w:rsidRPr="00963E38">
          <w:rPr>
            <w:rStyle w:val="-"/>
            <w:noProof/>
          </w:rPr>
          <w:t>Εργασία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_Toc452041597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D7A2702" w14:textId="77777777" w:rsidR="00E74B63" w:rsidRDefault="00E74B63" w:rsidP="00E74B63">
      <w:r>
        <w:fldChar w:fldCharType="end"/>
      </w:r>
    </w:p>
    <w:p w14:paraId="3D7A2703" w14:textId="77777777" w:rsidR="00E74B63" w:rsidRDefault="00E74B63" w:rsidP="00E74B63"/>
    <w:p w14:paraId="3D7A2704" w14:textId="77777777" w:rsidR="003419A7" w:rsidRDefault="003419A7" w:rsidP="00E74B63">
      <w:pPr>
        <w:sectPr w:rsidR="003419A7" w:rsidSect="00207A08">
          <w:footerReference w:type="default" r:id="rId10"/>
          <w:pgSz w:w="11906" w:h="16838" w:code="9"/>
          <w:pgMar w:top="1134" w:right="1021" w:bottom="1134" w:left="1021" w:header="709" w:footer="709" w:gutter="0"/>
          <w:cols w:space="708"/>
          <w:titlePg/>
          <w:docGrid w:linePitch="360"/>
        </w:sectPr>
      </w:pPr>
    </w:p>
    <w:p w14:paraId="3D7A2705" w14:textId="2F9A30B9" w:rsidR="00A90CAF" w:rsidRDefault="00A90CAF">
      <w:r>
        <w:br w:type="page"/>
      </w:r>
      <w:bookmarkStart w:id="0" w:name="_GoBack"/>
      <w:bookmarkEnd w:id="0"/>
    </w:p>
    <w:p w14:paraId="494BF9FB" w14:textId="77777777" w:rsidR="003419A7" w:rsidRDefault="003419A7" w:rsidP="00E74B63"/>
    <w:p w14:paraId="3D7A2706" w14:textId="05E979A7" w:rsidR="00E74B63" w:rsidRDefault="00FB195E" w:rsidP="00E74B63">
      <w:pPr>
        <w:pStyle w:val="1"/>
      </w:pPr>
      <w:bookmarkStart w:id="1" w:name="_Toc452041594"/>
      <w:r>
        <w:t>Άσκηση 1</w:t>
      </w:r>
      <w:bookmarkEnd w:id="1"/>
    </w:p>
    <w:p w14:paraId="308430CB" w14:textId="77777777" w:rsidR="006908D0" w:rsidRDefault="006908D0" w:rsidP="006908D0">
      <w:r>
        <w:t>Σχεδιάστε το ισοδύναμο μικρού σήματος του κυκλώματος και υπολογίστε την απολαβή μικρού σήματος για τις χαμηλές συχνότητες.</w:t>
      </w:r>
    </w:p>
    <w:p w14:paraId="5A50AB18" w14:textId="3E12504B" w:rsidR="006908D0" w:rsidRDefault="006908D0" w:rsidP="006908D0">
      <w:r>
        <w:t xml:space="preserve">Υποθέστε ότι όλα τα </w:t>
      </w:r>
      <w:r>
        <w:rPr>
          <w:lang w:val="en-US"/>
        </w:rPr>
        <w:t>MOSFET</w:t>
      </w:r>
      <w:r w:rsidRPr="00BE462C">
        <w:t xml:space="preserve"> </w:t>
      </w:r>
      <w:r>
        <w:t xml:space="preserve">είναι πολωμένα στον κόρο και ότι οι παράμετροι </w:t>
      </w:r>
      <w:r>
        <w:rPr>
          <w:lang w:val="en-US"/>
        </w:rPr>
        <w:t>g</w:t>
      </w:r>
      <w:r>
        <w:rPr>
          <w:vertAlign w:val="subscript"/>
          <w:lang w:val="en-US"/>
        </w:rPr>
        <w:t>m</w:t>
      </w:r>
      <w:r w:rsidRPr="0053341B">
        <w:t xml:space="preserve">, </w:t>
      </w:r>
      <w:proofErr w:type="spellStart"/>
      <w:r>
        <w:rPr>
          <w:lang w:val="en-US"/>
        </w:rPr>
        <w:t>g</w:t>
      </w:r>
      <w:r>
        <w:rPr>
          <w:vertAlign w:val="subscript"/>
          <w:lang w:val="en-US"/>
        </w:rPr>
        <w:t>mb</w:t>
      </w:r>
      <w:proofErr w:type="spellEnd"/>
      <w:r w:rsidRPr="0053341B">
        <w:t xml:space="preserve">, </w:t>
      </w:r>
      <w:proofErr w:type="spellStart"/>
      <w:r>
        <w:rPr>
          <w:lang w:val="en-US"/>
        </w:rPr>
        <w:t>g</w:t>
      </w:r>
      <w:r>
        <w:rPr>
          <w:vertAlign w:val="subscript"/>
          <w:lang w:val="en-US"/>
        </w:rPr>
        <w:t>ds</w:t>
      </w:r>
      <w:proofErr w:type="spellEnd"/>
      <w:r w:rsidRPr="0053341B">
        <w:t xml:space="preserve"> </w:t>
      </w:r>
      <w:r>
        <w:t>των τρανζίστορ είναι γνωστές.</w:t>
      </w:r>
      <w:r w:rsidR="00A90CAF" w:rsidRPr="00A90CAF">
        <w:rPr>
          <w:noProof/>
        </w:rPr>
        <w:t xml:space="preserve"> </w:t>
      </w:r>
      <w:r w:rsidR="00A90CAF">
        <w:rPr>
          <w:noProof/>
        </w:rPr>
        <mc:AlternateContent>
          <mc:Choice Requires="wpc">
            <w:drawing>
              <wp:inline distT="0" distB="0" distL="0" distR="0" wp14:anchorId="7AC5C1B2" wp14:editId="0FA4BDCE">
                <wp:extent cx="3964940" cy="3438525"/>
                <wp:effectExtent l="0" t="0" r="0" b="0"/>
                <wp:docPr id="34" name="Καμβάς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054" name="Group 217"/>
                        <wpg:cNvGrpSpPr>
                          <a:grpSpLocks/>
                        </wpg:cNvGrpSpPr>
                        <wpg:grpSpPr bwMode="auto">
                          <a:xfrm>
                            <a:off x="1918335" y="977265"/>
                            <a:ext cx="687705" cy="615315"/>
                            <a:chOff x="4821" y="2979"/>
                            <a:chExt cx="1083" cy="969"/>
                          </a:xfrm>
                        </wpg:grpSpPr>
                        <wps:wsp>
                          <wps:cNvPr id="1055" name="Line 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9" y="3321"/>
                              <a:ext cx="1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" name="Line 2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2" y="3207"/>
                              <a:ext cx="1" cy="5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" name="Line 2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321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2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492"/>
                              <a:ext cx="513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" name="Line 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663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" name="Line 2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19" y="3664"/>
                              <a:ext cx="0" cy="28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2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19" y="2979"/>
                              <a:ext cx="0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" name="Line 2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21" y="3492"/>
                              <a:ext cx="459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231" name="Group 226"/>
                        <wpg:cNvGrpSpPr>
                          <a:grpSpLocks/>
                        </wpg:cNvGrpSpPr>
                        <wpg:grpSpPr bwMode="auto">
                          <a:xfrm>
                            <a:off x="1918335" y="2207895"/>
                            <a:ext cx="687705" cy="615315"/>
                            <a:chOff x="4821" y="2979"/>
                            <a:chExt cx="1083" cy="969"/>
                          </a:xfrm>
                        </wpg:grpSpPr>
                        <wps:wsp>
                          <wps:cNvPr id="232" name="Line 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9" y="3321"/>
                              <a:ext cx="1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" name="Line 2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2" y="3207"/>
                              <a:ext cx="1" cy="5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Line 2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321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" name="Line 2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492"/>
                              <a:ext cx="513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Line 2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663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" name="Line 2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19" y="3664"/>
                              <a:ext cx="0" cy="28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" name="Line 2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19" y="2979"/>
                              <a:ext cx="0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" name="Line 2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21" y="3492"/>
                              <a:ext cx="459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240" name="Group 235"/>
                        <wpg:cNvGrpSpPr>
                          <a:grpSpLocks/>
                        </wpg:cNvGrpSpPr>
                        <wpg:grpSpPr bwMode="auto">
                          <a:xfrm>
                            <a:off x="1918335" y="1592580"/>
                            <a:ext cx="687705" cy="615315"/>
                            <a:chOff x="4821" y="2979"/>
                            <a:chExt cx="1083" cy="969"/>
                          </a:xfrm>
                        </wpg:grpSpPr>
                        <wps:wsp>
                          <wps:cNvPr id="241" name="Line 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79" y="3321"/>
                              <a:ext cx="1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" name="Line 2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2" y="3207"/>
                              <a:ext cx="1" cy="5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" name="Line 2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321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" name="Line 2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492"/>
                              <a:ext cx="513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" name="Line 2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1" y="3663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" name="Line 2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19" y="3664"/>
                              <a:ext cx="0" cy="28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" name="Line 2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19" y="2979"/>
                              <a:ext cx="0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Line 2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21" y="3492"/>
                              <a:ext cx="459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49" name="Oval 244"/>
                        <wps:cNvSpPr>
                          <a:spLocks noChangeArrowheads="1"/>
                        </wps:cNvSpPr>
                        <wps:spPr bwMode="auto">
                          <a:xfrm>
                            <a:off x="2316480" y="759460"/>
                            <a:ext cx="217170" cy="217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Oval 245"/>
                        <wps:cNvSpPr>
                          <a:spLocks noChangeArrowheads="1"/>
                        </wps:cNvSpPr>
                        <wps:spPr bwMode="auto">
                          <a:xfrm>
                            <a:off x="796290" y="2425700"/>
                            <a:ext cx="217170" cy="217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Oval 246"/>
                        <wps:cNvSpPr>
                          <a:spLocks noChangeArrowheads="1"/>
                        </wps:cNvSpPr>
                        <wps:spPr bwMode="auto">
                          <a:xfrm>
                            <a:off x="1303020" y="2424430"/>
                            <a:ext cx="217170" cy="217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2425065" y="759460"/>
                            <a:ext cx="635" cy="217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48"/>
                        <wps:cNvCnPr>
                          <a:cxnSpLocks noChangeShapeType="1"/>
                        </wps:cNvCnPr>
                        <wps:spPr bwMode="auto">
                          <a:xfrm flipV="1">
                            <a:off x="2425065" y="506730"/>
                            <a:ext cx="0" cy="2533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1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2425065" y="2823210"/>
                            <a:ext cx="635" cy="2171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2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2606040" y="1303655"/>
                            <a:ext cx="635" cy="16287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3" name="Line 251"/>
                        <wps:cNvCnPr>
                          <a:cxnSpLocks noChangeShapeType="1"/>
                        </wps:cNvCnPr>
                        <wps:spPr bwMode="auto">
                          <a:xfrm flipH="1">
                            <a:off x="913130" y="2932430"/>
                            <a:ext cx="170116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4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904875" y="2642235"/>
                            <a:ext cx="635" cy="2895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5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410970" y="2642235"/>
                            <a:ext cx="635" cy="2895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6" name="Line 254"/>
                        <wps:cNvCnPr>
                          <a:cxnSpLocks noChangeShapeType="1"/>
                        </wps:cNvCnPr>
                        <wps:spPr bwMode="auto">
                          <a:xfrm flipV="1">
                            <a:off x="904875" y="1303020"/>
                            <a:ext cx="0" cy="11220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7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904875" y="13030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8" name="Line 256"/>
                        <wps:cNvCnPr>
                          <a:cxnSpLocks noChangeShapeType="1"/>
                        </wps:cNvCnPr>
                        <wps:spPr bwMode="auto">
                          <a:xfrm flipH="1">
                            <a:off x="904875" y="1303020"/>
                            <a:ext cx="10134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9" name="Line 257"/>
                        <wps:cNvCnPr>
                          <a:cxnSpLocks noChangeShapeType="1"/>
                        </wps:cNvCnPr>
                        <wps:spPr bwMode="auto">
                          <a:xfrm flipH="1">
                            <a:off x="1411605" y="1918335"/>
                            <a:ext cx="5067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0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1410970" y="1918335"/>
                            <a:ext cx="635" cy="5067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1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2244090" y="3040380"/>
                            <a:ext cx="3619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2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2316480" y="3076575"/>
                            <a:ext cx="21717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3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2388870" y="3112770"/>
                            <a:ext cx="10858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4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2316480" y="506730"/>
                            <a:ext cx="2171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5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2425065" y="1049655"/>
                            <a:ext cx="5429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6" name="Oval 264"/>
                        <wps:cNvSpPr>
                          <a:spLocks noChangeArrowheads="1"/>
                        </wps:cNvSpPr>
                        <wps:spPr bwMode="auto">
                          <a:xfrm flipH="1">
                            <a:off x="1884045" y="2524125"/>
                            <a:ext cx="36195" cy="36195"/>
                          </a:xfrm>
                          <a:prstGeom prst="ellips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Oval 265"/>
                        <wps:cNvSpPr>
                          <a:spLocks noChangeArrowheads="1"/>
                        </wps:cNvSpPr>
                        <wps:spPr bwMode="auto">
                          <a:xfrm flipH="1">
                            <a:off x="2968625" y="1031240"/>
                            <a:ext cx="36195" cy="36195"/>
                          </a:xfrm>
                          <a:prstGeom prst="ellips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Oval 266"/>
                        <wps:cNvSpPr>
                          <a:spLocks noChangeArrowheads="1"/>
                        </wps:cNvSpPr>
                        <wps:spPr bwMode="auto">
                          <a:xfrm flipH="1">
                            <a:off x="1403985" y="291592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Oval 267"/>
                        <wps:cNvSpPr>
                          <a:spLocks noChangeArrowheads="1"/>
                        </wps:cNvSpPr>
                        <wps:spPr bwMode="auto">
                          <a:xfrm flipH="1">
                            <a:off x="2417445" y="103060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Oval 268"/>
                        <wps:cNvSpPr>
                          <a:spLocks noChangeArrowheads="1"/>
                        </wps:cNvSpPr>
                        <wps:spPr bwMode="auto">
                          <a:xfrm flipH="1">
                            <a:off x="2595880" y="190182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Oval 269"/>
                        <wps:cNvSpPr>
                          <a:spLocks noChangeArrowheads="1"/>
                        </wps:cNvSpPr>
                        <wps:spPr bwMode="auto">
                          <a:xfrm flipH="1">
                            <a:off x="2578100" y="252476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Oval 270"/>
                        <wps:cNvSpPr>
                          <a:spLocks noChangeArrowheads="1"/>
                        </wps:cNvSpPr>
                        <wps:spPr bwMode="auto">
                          <a:xfrm flipH="1">
                            <a:off x="2399665" y="291592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2987040" y="906780"/>
                            <a:ext cx="46228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018870A" w14:textId="77777777" w:rsidR="00A90CAF" w:rsidRPr="001E3079" w:rsidRDefault="00A90CAF" w:rsidP="00A90CAF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out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1635760" y="2307590"/>
                            <a:ext cx="46228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8018A88" w14:textId="77777777" w:rsidR="00A90CAF" w:rsidRPr="001E3079" w:rsidRDefault="00A90CAF" w:rsidP="00A90CAF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in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1066800" y="2560955"/>
                            <a:ext cx="46228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2C8601" w14:textId="77777777" w:rsidR="00A90CAF" w:rsidRPr="001E3079" w:rsidRDefault="00A90CAF" w:rsidP="00A90CAF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B1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408940" y="2424430"/>
                            <a:ext cx="46228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1DC548" w14:textId="77777777" w:rsidR="00A90CAF" w:rsidRPr="001E3079" w:rsidRDefault="00A90CAF" w:rsidP="00A90CAF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B2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1923415" y="977265"/>
                            <a:ext cx="441325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262ACE" w14:textId="77777777" w:rsidR="00A90CAF" w:rsidRPr="00BE462C" w:rsidRDefault="00A90CAF" w:rsidP="00A90CA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M3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1922780" y="1592580"/>
                            <a:ext cx="40640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544FDE5" w14:textId="77777777" w:rsidR="00A90CAF" w:rsidRPr="00BE462C" w:rsidRDefault="00A90CAF" w:rsidP="00A90CA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M2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1920240" y="2151380"/>
                            <a:ext cx="3987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CD2AF6" w14:textId="77777777" w:rsidR="00A90CAF" w:rsidRPr="00BE462C" w:rsidRDefault="00A90CAF" w:rsidP="00A90CA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M1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AC5C1B2" id="Καμβάς 34" o:spid="_x0000_s1026" editas="canvas" style="width:312.2pt;height:270.75pt;mso-position-horizontal-relative:char;mso-position-vertical-relative:line" coordsize="39649,34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9649;height:34385;visibility:visible;mso-wrap-style:square">
                  <v:fill o:detectmouseclick="t"/>
                  <v:path o:connecttype="none"/>
                </v:shape>
                <v:group id="Group 217" o:spid="_x0000_s1028" style="position:absolute;left:19183;top:9772;width:6877;height:6153" coordorigin="4821,2979" coordsize="1083,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xJAfc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aPoJ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EkB9wwAAAN0AAAAP&#10;AAAAAAAAAAAAAAAAAKoCAABkcnMvZG93bnJldi54bWxQSwUGAAAAAAQABAD6AAAAmgMAAAAA&#10;">
                  <v:line id="Line 218" o:spid="_x0000_s1029" style="position:absolute;visibility:visible;mso-wrap-style:square" from="5279,3321" to="5280,3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oFHsUAAADdAAAADwAAAGRycy9kb3ducmV2LnhtbERPS2vCQBC+F/wPywi91Y0tBkldRSwF&#10;7aH4gvY4ZqdJNDsbdrdJ+u/dguBtPr7nzBa9qUVLzleWFYxHCQji3OqKCwXHw/vTFIQPyBpry6Tg&#10;jzws5oOHGWbadryjdh8KEUPYZ6igDKHJpPR5SQb9yDbEkfuxzmCI0BVSO+xiuKnlc5Kk0mDFsaHE&#10;hlYl5Zf9r1Hw+bJN2+XmY91/bdJT/rY7fZ87p9TjsF++ggjUh7v45l7rOD+ZTOD/m3iCn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GoFHsUAAADdAAAADwAAAAAAAAAA&#10;AAAAAAChAgAAZHJzL2Rvd25yZXYueG1sUEsFBgAAAAAEAAQA+QAAAJMDAAAAAA==&#10;"/>
                  <v:line id="Line 219" o:spid="_x0000_s1030" style="position:absolute;visibility:visible;mso-wrap-style:square" from="5392,3207" to="5393,3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I7wccAAADc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afoE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UjvBxwAAANwAAAAPAAAAAAAA&#10;AAAAAAAAAKECAABkcnMvZG93bnJldi54bWxQSwUGAAAAAAQABAD5AAAAlQMAAAAA&#10;"/>
                  <v:line id="Line 220" o:spid="_x0000_s1031" style="position:absolute;visibility:visible;mso-wrap-style:square" from="5391,3321" to="5619,3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6eWscAAADcAAAADwAAAGRycy9kb3ducmV2LnhtbESPQWvCQBSE7wX/w/KE3urGlAZJXUUs&#10;Be2hVFvQ4zP7mkSzb8PuNkn/fbcgeBxm5htmvhxMIzpyvrasYDpJQBAXVtdcKvj6fH2YgfABWWNj&#10;mRT8koflYnQ3x1zbnnfU7UMpIoR9jgqqENpcSl9UZNBPbEscvW/rDIYoXSm1wz7CTSPTJMmkwZrj&#10;QoUtrSsqLvsfo+D98SPrVtu3zXDYZqfiZXc6nnun1P14WD2DCDSEW/ja3mgFafoE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Hp5axwAAANwAAAAPAAAAAAAA&#10;AAAAAAAAAKECAABkcnMvZG93bnJldi54bWxQSwUGAAAAAAQABAD5AAAAlQMAAAAA&#10;"/>
                  <v:line id="Line 221" o:spid="_x0000_s1032" style="position:absolute;visibility:visible;mso-wrap-style:square" from="5391,3492" to="5904,3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wALcYAAADc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mmbwdy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MAC3GAAAA3AAAAA8AAAAAAAAA&#10;AAAAAAAAoQIAAGRycy9kb3ducmV2LnhtbFBLBQYAAAAABAAEAPkAAACUAwAAAAA=&#10;"/>
                  <v:line id="Line 222" o:spid="_x0000_s1033" style="position:absolute;visibility:visible;mso-wrap-style:square" from="5391,3663" to="5619,3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h1IsUAAADcAAAADwAAAGRycy9kb3ducmV2LnhtbESPQWvCQBSE70L/w/IK3nRjDk1NXaU0&#10;CD3Yglp6fs0+s8Hs25Bd4/rv3UKhx2FmvmFWm2g7MdLgW8cKFvMMBHHtdMuNgq/jdvYMwgdkjZ1j&#10;UnAjD5v1w2SFpXZX3tN4CI1IEPYlKjAh9KWUvjZk0c9dT5y8kxsshiSHRuoBrwluO5ln2ZO02HJa&#10;MNjTm6H6fLhYBYWp9rKQ1e74WY3tYhk/4vfPUqnpY3x9AREohv/wX/tdK8jzAn7PpCM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h1IsUAAADcAAAADwAAAAAAAAAA&#10;AAAAAAChAgAAZHJzL2Rvd25yZXYueG1sUEsFBgAAAAAEAAQA+QAAAJMDAAAAAA==&#10;">
                    <v:stroke endarrow="block"/>
                  </v:line>
                  <v:line id="Line 223" o:spid="_x0000_s1034" style="position:absolute;visibility:visible;mso-wrap-style:square" from="5619,3664" to="5619,3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8xxMMAAADcAAAADwAAAGRycy9kb3ducmV2LnhtbERPz2vCMBS+C/sfwht409QKZXRGEUXQ&#10;HUTdYDs+m7e2W/NSkqyt/705DDx+fL8Xq8E0oiPna8sKZtMEBHFhdc2lgo/33eQFhA/IGhvLpOBG&#10;HlbLp9ECc217PlN3CaWIIexzVFCF0OZS+qIig35qW+LIfVtnMEToSqkd9jHcNDJNkkwarDk2VNjS&#10;pqLi9/JnFBznp6xbH972w+chuxbb8/Xrp3dKjZ+H9SuIQEN4iP/de60gTePaeCYeAb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gfMcTDAAAA3AAAAA8AAAAAAAAAAAAA&#10;AAAAoQIAAGRycy9kb3ducmV2LnhtbFBLBQYAAAAABAAEAPkAAACRAwAAAAA=&#10;"/>
                  <v:line id="Line 224" o:spid="_x0000_s1035" style="position:absolute;flip:y;visibility:visible;mso-wrap-style:square" from="5619,2979" to="5619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cVIMYAAADcAAAADwAAAGRycy9kb3ducmV2LnhtbESPQWsCMRSE70L/Q3iFXqRmu0jR1ShS&#10;KPTgpVZWentuXjfLbl62Sarbf28EweMwM98wy/VgO3EiHxrHCl4mGQjiyumGawX7r/fnGYgQkTV2&#10;jknBPwVYrx5GSyy0O/MnnXaxFgnCoUAFJsa+kDJUhiyGieuJk/fjvMWYpK+l9nhOcNvJPMtepcWG&#10;04LBnt4MVe3uzyqQs+3412+O07ZsD4e5Kauy/94q9fQ4bBYgIg3xHr61P7SCPJ/D9Uw6AnJ1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53FSDGAAAA3AAAAA8AAAAAAAAA&#10;AAAAAAAAoQIAAGRycy9kb3ducmV2LnhtbFBLBQYAAAAABAAEAPkAAACUAwAAAAA=&#10;"/>
                  <v:line id="Line 225" o:spid="_x0000_s1036" style="position:absolute;flip:x;visibility:visible;mso-wrap-style:square" from="4821,3492" to="5280,3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QqYMQAAADcAAAADwAAAGRycy9kb3ducmV2LnhtbERPy2oCMRTdC/2HcAvdFM3UFtGpUUQQ&#10;unDjgxF318ntZJjJzTRJdfr3zUJweTjv+bK3rbiSD7VjBW+jDARx6XTNlYLjYTOcgggRWWPrmBT8&#10;UYDl4mkwx1y7G+/ouo+VSCEcclRgYuxyKUNpyGIYuY44cd/OW4wJ+kpqj7cUbls5zrKJtFhzajDY&#10;0dpQ2ex/rQI53b7++NXloyma02lmirLozlulXp771SeISH18iO/uL61g/J7mpz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lCpgxAAAANwAAAAPAAAAAAAAAAAA&#10;AAAAAKECAABkcnMvZG93bnJldi54bWxQSwUGAAAAAAQABAD5AAAAkgMAAAAA&#10;"/>
                </v:group>
                <v:group id="Group 226" o:spid="_x0000_s1037" style="position:absolute;left:19183;top:22078;width:6877;height:6154" coordorigin="4821,2979" coordsize="1083,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line id="Line 227" o:spid="_x0000_s1038" style="position:absolute;visibility:visible;mso-wrap-style:square" from="5279,3321" to="5280,3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6Q88YAAADcAAAADwAAAGRycy9kb3ducmV2LnhtbESPQWvCQBSE7wX/w/KE3uqmEUKJriIV&#10;QXso1Rb0+Mw+k2j2bdjdJum/7xYKHoeZ+YaZLwfTiI6cry0reJ4kIIgLq2suFXx9bp5eQPiArLGx&#10;TAp+yMNyMXqYY65tz3vqDqEUEcI+RwVVCG0upS8qMugntiWO3sU6gyFKV0rtsI9w08g0STJpsOa4&#10;UGFLrxUVt8O3UfA+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wukPPGAAAA3AAAAA8AAAAAAAAA&#10;AAAAAAAAoQIAAGRycy9kb3ducmV2LnhtbFBLBQYAAAAABAAEAPkAAACUAwAAAAA=&#10;"/>
                  <v:line id="Line 228" o:spid="_x0000_s1039" style="position:absolute;visibility:visible;mso-wrap-style:square" from="5392,3207" to="5393,3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I1aMYAAADcAAAADwAAAGRycy9kb3ducmV2LnhtbESPQWvCQBSE7wX/w/KE3uqmBkKJriIV&#10;QXso1Rb0+Mw+k2j2bdjdJum/7xYKHoeZ+YaZLwfTiI6cry0reJ4kIIgLq2suFXx9bp5eQPiArLGx&#10;TAp+yMNyMXqYY65tz3vqDqEUEcI+RwVVCG0upS8qMugntiWO3sU6gyFKV0rtsI9w08hpkmTSYM1x&#10;ocKWXisqbodvo+A9/ci61e5tOxx32blY78+na++UehwPqxmIQEO4h//bW61gmq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iNWjGAAAA3AAAAA8AAAAAAAAA&#10;AAAAAAAAoQIAAGRycy9kb3ducmV2LnhtbFBLBQYAAAAABAAEAPkAAACUAwAAAAA=&#10;"/>
                  <v:line id="Line 229" o:spid="_x0000_s1040" style="position:absolute;visibility:visible;mso-wrap-style:square" from="5391,3321" to="5619,3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utHM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pMX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8i60cxwAAANwAAAAPAAAAAAAA&#10;AAAAAAAAAKECAABkcnMvZG93bnJldi54bWxQSwUGAAAAAAQABAD5AAAAlQMAAAAA&#10;"/>
                  <v:line id="Line 230" o:spid="_x0000_s1041" style="position:absolute;visibility:visible;mso-wrap-style:square" from="5391,3492" to="5904,3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cIh8cAAADc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xpMX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xwiHxwAAANwAAAAPAAAAAAAA&#10;AAAAAAAAAKECAABkcnMvZG93bnJldi54bWxQSwUGAAAAAAQABAD5AAAAlQMAAAAA&#10;"/>
                  <v:line id="Line 231" o:spid="_x0000_s1042" style="position:absolute;visibility:visible;mso-wrap-style:square" from="5391,3663" to="5619,3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1GZMUAAADcAAAADwAAAGRycy9kb3ducmV2LnhtbESPS2vDMBCE74X8B7GB3Bo5CeThRAml&#10;ppBDW8iDnDfW1jK1VsZSHeXfV4VCjsPMfMNsdtE2oqfO144VTMYZCOLS6ZorBefT2/MShA/IGhvH&#10;pOBOHnbbwdMGc+1ufKD+GCqRIOxzVGBCaHMpfWnIoh+7ljh5X66zGJLsKqk7vCW4beQ0y+bSYs1p&#10;wWBLr4bK7+OPVbAwxUEuZPF++iz6erKKH/FyXSk1GsaXNYhAMTzC/+29VjCdzeHvTDoCcvs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y1GZMUAAADcAAAADwAAAAAAAAAA&#10;AAAAAAChAgAAZHJzL2Rvd25yZXYueG1sUEsFBgAAAAAEAAQA+QAAAJMDAAAAAA==&#10;">
                    <v:stroke endarrow="block"/>
                  </v:line>
                  <v:line id="Line 232" o:spid="_x0000_s1043" style="position:absolute;visibility:visible;mso-wrap-style:square" from="5619,3664" to="5619,3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kza8YAAADcAAAADwAAAGRycy9kb3ducmV2LnhtbESPQWvCQBSE70L/w/IKvemmCqmkriIt&#10;BfUgVQvt8Zl9JrHZt2F3TeK/7xYEj8PMfMPMFr2pRUvOV5YVPI8SEMS51RUXCr4OH8MpCB+QNdaW&#10;ScGVPCzmD4MZZtp2vKN2HwoRIewzVFCG0GRS+rwkg35kG+LonawzGKJ0hdQOuwg3tRwnSSoNVhwX&#10;SmzoraT8d38xCraTz7Rdrjer/nudHvP33fHn3Dmlnh775SuIQH24h2/tlVYwnrz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ZM2vGAAAA3AAAAA8AAAAAAAAA&#10;AAAAAAAAoQIAAGRycy9kb3ducmV2LnhtbFBLBQYAAAAABAAEAPkAAACUAwAAAAA=&#10;"/>
                  <v:line id="Line 233" o:spid="_x0000_s1044" style="position:absolute;flip:y;visibility:visible;mso-wrap-style:square" from="5619,2979" to="5619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ImZsQAAADcAAAADwAAAGRycy9kb3ducmV2LnhtbERPy2oCMRTdC/2HcAvdFM3UFtGpUUQQ&#10;unDjgxF318ntZJjJzTRJdfr3zUJweTjv+bK3rbiSD7VjBW+jDARx6XTNlYLjYTOcgggRWWPrmBT8&#10;UYDl4mkwx1y7G+/ouo+VSCEcclRgYuxyKUNpyGIYuY44cd/OW4wJ+kpqj7cUbls5zrKJtFhzajDY&#10;0dpQ2ex/rQI53b7++NXloyma02lmirLozlulXp771SeISH18iO/uL61g/J7Wpj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4iZmxAAAANwAAAAPAAAAAAAAAAAA&#10;AAAAAKECAABkcnMvZG93bnJldi54bWxQSwUGAAAAAAQABAD5AAAAkgMAAAAA&#10;"/>
                  <v:line id="Line 234" o:spid="_x0000_s1045" style="position:absolute;flip:x;visibility:visible;mso-wrap-style:square" from="4821,3492" to="5280,3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6D/cYAAADcAAAADwAAAGRycy9kb3ducmV2LnhtbESPQWsCMRSE74X+h/AKvUjNVqXoahQp&#10;FDx4qZaV3p6b182ym5dtEnX9940g9DjMzDfMYtXbVpzJh9qxgtdhBoK4dLrmSsHX/uNlCiJEZI2t&#10;Y1JwpQCr5ePDAnPtLvxJ512sRIJwyFGBibHLpQylIYth6Dri5P04bzEm6SupPV4S3LZylGVv0mLN&#10;acFgR++GymZ3sgrkdDv49evjpCmaw2FmirLovrdKPT/16zmISH38D9/bG61gNJ7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ug/3GAAAA3AAAAA8AAAAAAAAA&#10;AAAAAAAAoQIAAGRycy9kb3ducmV2LnhtbFBLBQYAAAAABAAEAPkAAACUAwAAAAA=&#10;"/>
                </v:group>
                <v:group id="Group 235" o:spid="_x0000_s1046" style="position:absolute;left:19183;top:15925;width:6877;height:6153" coordorigin="4821,2979" coordsize="1083,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line id="Line 236" o:spid="_x0000_s1047" style="position:absolute;visibility:visible;mso-wrap-style:square" from="5279,3321" to="5280,3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p9+c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TJ8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+n35xwAAANwAAAAPAAAAAAAA&#10;AAAAAAAAAKECAABkcnMvZG93bnJldi54bWxQSwUGAAAAAAQABAD5AAAAlQMAAAAA&#10;"/>
                  <v:line id="Line 237" o:spid="_x0000_s1048" style="position:absolute;visibility:visible;mso-wrap-style:square" from="5392,3207" to="5393,3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jjjscAAADc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KOOOxwAAANwAAAAPAAAAAAAA&#10;AAAAAAAAAKECAABkcnMvZG93bnJldi54bWxQSwUGAAAAAAQABAD5AAAAlQMAAAAA&#10;"/>
                  <v:line id="Line 238" o:spid="_x0000_s1049" style="position:absolute;visibility:visible;mso-wrap-style:square" from="5391,3321" to="5619,3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RGFc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i8T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ZEYVxwAAANwAAAAPAAAAAAAA&#10;AAAAAAAAAKECAABkcnMvZG93bnJldi54bWxQSwUGAAAAAAQABAD5AAAAlQMAAAAA&#10;"/>
                  <v:line id="Line 239" o:spid="_x0000_s1050" style="position:absolute;visibility:visible;mso-wrap-style:square" from="5391,3492" to="5904,3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3eYccAAADcAAAADwAAAGRycy9kb3ducmV2LnhtbESPT2vCQBTE74V+h+UJvdWNVoJEV5GW&#10;gvYg9Q/o8Zl9TdJm34bdbZJ++64geBxm5jfMfNmbWrTkfGVZwWiYgCDOra64UHA8vD9PQfiArLG2&#10;TAr+yMNy8fgwx0zbjnfU7kMhIoR9hgrKEJpMSp+XZNAPbUMcvS/rDIYoXSG1wy7CTS3HSZJKgxXH&#10;hRIbei0p/9n/GgXbl8+0XW0+1v1pk17yt93l/N05pZ4G/WoGIlAf7uFbe60VjCc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jd5hxwAAANwAAAAPAAAAAAAA&#10;AAAAAAAAAKECAABkcnMvZG93bnJldi54bWxQSwUGAAAAAAQABAD5AAAAlQMAAAAA&#10;"/>
                  <v:line id="Line 240" o:spid="_x0000_s1051" style="position:absolute;visibility:visible;mso-wrap-style:square" from="5391,3663" to="5619,3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mrbsUAAADcAAAADwAAAGRycy9kb3ducmV2LnhtbESPT2sCMRTE7wW/Q3iF3mpWaauuRpEu&#10;ggdb8A+en5vnZunmZdmka/rtTaHQ4zAzv2EWq2gb0VPna8cKRsMMBHHpdM2VgtNx8zwF4QOyxsYx&#10;KfghD6vl4GGBuXY33lN/CJVIEPY5KjAhtLmUvjRk0Q9dS5y8q+sshiS7SuoObwluGznOsjdpsea0&#10;YLCld0Pl1+HbKpiYYi8nstgdP4u+Hs3iRzxfZko9Pcb1HESgGP7Df+2tVjB+eYXfM+k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mrbsUAAADcAAAADwAAAAAAAAAA&#10;AAAAAAChAgAAZHJzL2Rvd25yZXYueG1sUEsFBgAAAAAEAAQA+QAAAJMDAAAAAA==&#10;">
                    <v:stroke endarrow="block"/>
                  </v:line>
                  <v:line id="Line 241" o:spid="_x0000_s1052" style="position:absolute;visibility:visible;mso-wrap-style:square" from="5619,3664" to="5619,3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Pljc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T5Y3GAAAA3AAAAA8AAAAAAAAA&#10;AAAAAAAAoQIAAGRycy9kb3ducmV2LnhtbFBLBQYAAAAABAAEAPkAAACUAwAAAAA=&#10;"/>
                  <v:line id="Line 242" o:spid="_x0000_s1053" style="position:absolute;flip:y;visibility:visible;mso-wrap-style:square" from="5619,2979" to="5619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vBacYAAADcAAAADwAAAGRycy9kb3ducmV2LnhtbESPQWsCMRSE74X+h/AKXkrNVqTVrVFE&#10;EDx4UctKb8/N62bZzcs2ibr+e1Mo9DjMzDfMbNHbVlzIh9qxgtdhBoK4dLrmSsHnYf0yAREissbW&#10;MSm4UYDF/PFhhrl2V97RZR8rkSAcclRgYuxyKUNpyGIYuo44ed/OW4xJ+kpqj9cEt60cZdmbtFhz&#10;WjDY0cpQ2ezPVoGcbJ9//PI0bormeJyaoiy6r61Sg6d++QEiUh//w3/tjVYwGr/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17wWnGAAAA3AAAAA8AAAAAAAAA&#10;AAAAAAAAoQIAAGRycy9kb3ducmV2LnhtbFBLBQYAAAAABAAEAPkAAACUAwAAAAA=&#10;"/>
                  <v:line id="Line 243" o:spid="_x0000_s1054" style="position:absolute;flip:x;visibility:visible;mso-wrap-style:square" from="4821,3492" to="5280,3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RVG8MAAADcAAAADwAAAGRycy9kb3ducmV2LnhtbERPy2oCMRTdC/2HcAvdSM0oIjo1ihSE&#10;Ltz4YMTd7eR2MszkZpqkOv17sxBcHs57ue5tK67kQ+1YwXiUgSAuna65UnA6bt/nIEJE1tg6JgX/&#10;FGC9ehksMdfuxnu6HmIlUgiHHBWYGLtcylAashhGriNO3I/zFmOCvpLa4y2F21ZOsmwmLdacGgx2&#10;9GmobA5/VoGc74a/fvM9bYrmfF6Yoiy6y06pt9d+8wEiUh+f4of7SyuYTNPadCYdAb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zkVRvDAAAA3AAAAA8AAAAAAAAAAAAA&#10;AAAAoQIAAGRycy9kb3ducmV2LnhtbFBLBQYAAAAABAAEAPkAAACRAwAAAAA=&#10;"/>
                </v:group>
                <v:oval id="Oval 244" o:spid="_x0000_s1055" style="position:absolute;left:23164;top:7594;width:2172;height:2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QYz8QA&#10;AADcAAAADwAAAGRycy9kb3ducmV2LnhtbESPQWvCQBSE70L/w/IKvelGU0Wjq0ilYA8eTOv9kX0m&#10;wezbkH2N6b/vFgoeh5n5htnsBteonrpQezYwnSSgiAtvay4NfH2+j5eggiBbbDyTgR8KsNs+jTaY&#10;WX/nM/W5lCpCOGRooBJpM61DUZHDMPEtcfSuvnMoUXalth3eI9w1epYkC+2w5rhQYUtvFRW3/NsZ&#10;OJT7fNHrVObp9XCU+e1y+kinxrw8D/s1KKFBHuH/9tEamL2u4O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UGM/EAAAA3AAAAA8AAAAAAAAAAAAAAAAAmAIAAGRycy9k&#10;b3ducmV2LnhtbFBLBQYAAAAABAAEAPUAAACJAwAAAAA=&#10;"/>
                <v:oval id="Oval 245" o:spid="_x0000_s1056" style="position:absolute;left:7962;top:24257;width:2172;height:2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6/+8QA&#10;AADcAAAADwAAAGRycy9kb3ducmV2LnhtbESPQWvCQBSE74X+h+UVvNWNhtiSuooogj300FTvj+wz&#10;CWbfhuwzxn/vFgo9DjPzDbNcj65VA/Wh8WxgNk1AEZfeNlwZOP7sX99BBUG22HomA3cKsF49Py0x&#10;t/7G3zQUUqkI4ZCjgVqky7UOZU0Ow9R3xNE7+96hRNlX2vZ4i3DX6nmSLLTDhuNCjR1tayovxdUZ&#10;2FWbYjHoVLL0vDtIdjl9faYzYyYv4+YDlNAo/+G/9sEamGdv8HsmHg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ev/vEAAAA3AAAAA8AAAAAAAAAAAAAAAAAmAIAAGRycy9k&#10;b3ducmV2LnhtbFBLBQYAAAAABAAEAPUAAACJAwAAAAA=&#10;"/>
                <v:oval id="Oval 246" o:spid="_x0000_s1057" style="position:absolute;left:13030;top:24244;width:2171;height:2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EricAA&#10;AADcAAAADwAAAGRycy9kb3ducmV2LnhtbERPTWvCQBC9F/wPywje6kZDRKKriFLQQw9N633Ijkkw&#10;Oxuy0xj/vXso9Ph439v96Fo1UB8azwYW8wQUceltw5WBn++P9zWoIMgWW89k4EkB9rvJ2xZz6x/8&#10;RUMhlYohHHI0UIt0udahrMlhmPuOOHI33zuUCPtK2x4fMdy1epkkK+2w4dhQY0fHmsp78esMnKpD&#10;sRp0Kll6O50lu18/L+nCmNl0PGxACY3yL/5zn62BZRbXxjPxCO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0EricAAAADcAAAADwAAAAAAAAAAAAAAAACYAgAAZHJzL2Rvd25y&#10;ZXYueG1sUEsFBgAAAAAEAAQA9QAAAIUDAAAAAA==&#10;"/>
                <v:line id="Line 247" o:spid="_x0000_s1058" style="position:absolute;visibility:visible;mso-wrap-style:square" from="24250,7594" to="24257,9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03tsUAAADcAAAADwAAAGRycy9kb3ducmV2LnhtbESPQWsCMRSE70L/Q3iF3jSrYO2uRild&#10;hB60oJaeXzfPzdLNy7JJ1/jvG6HgcZiZb5jVJtpWDNT7xrGC6SQDQVw53XCt4PO0Hb+A8AFZY+uY&#10;FFzJw2b9MFphod2FDzQcQy0ShH2BCkwIXSGlrwxZ9BPXESfv7HqLIcm+lrrHS4LbVs6y7FlabDgt&#10;GOzozVD1c/y1ChamPMiFLHenj3Jopnncx6/vXKmnx/i6BBEohnv4v/2uFczmOdzOpCM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203tsUAAADcAAAADwAAAAAAAAAA&#10;AAAAAAChAgAAZHJzL2Rvd25yZXYueG1sUEsFBgAAAAAEAAQA+QAAAJMDAAAAAA==&#10;">
                  <v:stroke endarrow="block"/>
                </v:line>
                <v:line id="Line 248" o:spid="_x0000_s1059" style="position:absolute;flip:y;visibility:visible;mso-wrap-style:square" from="24250,5067" to="24250,7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cFfcMAAADcAAAADwAAAGRycy9kb3ducmV2LnhtbERPy2oCMRTdC/2HcAtupGYUEZ0aRQpC&#10;F258MOLudnI7GWZyM01SHf++WRRcHs57teltK27kQ+1YwWScgSAuna65UnA+7d4WIEJE1tg6JgUP&#10;CrBZvwxWmGt35wPdjrESKYRDjgpMjF0uZSgNWQxj1xEn7tt5izFBX0nt8Z7CbSunWTaXFmtODQY7&#10;+jBUNsdfq0Au9qMfv/2aNUVzuSxNURbdda/U8LXfvoOI1Men+N/9qRVM52l+OpOOgF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nBX3DAAAA3AAAAA8AAAAAAAAAAAAA&#10;AAAAoQIAAGRycy9kb3ducmV2LnhtbFBLBQYAAAAABAAEAPkAAACRAwAAAAA=&#10;"/>
                <v:line id="Line 249" o:spid="_x0000_s1060" style="position:absolute;visibility:visible;mso-wrap-style:square" from="24250,28232" to="24257,30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8hmcYAAADc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OB3B/5l4BOTs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9PIZnGAAAA3AAAAA8AAAAAAAAA&#10;AAAAAAAAoQIAAGRycy9kb3ducmV2LnhtbFBLBQYAAAAABAAEAPkAAACUAwAAAAA=&#10;"/>
                <v:line id="Line 250" o:spid="_x0000_s1061" style="position:absolute;visibility:visible;mso-wrap-style:square" from="26060,13036" to="26066,29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2/7sYAAADc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mqXwdy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dv+7GAAAA3AAAAA8AAAAAAAAA&#10;AAAAAAAAoQIAAGRycy9kb3ducmV2LnhtbFBLBQYAAAAABAAEAPkAAACUAwAAAAA=&#10;"/>
                <v:line id="Line 251" o:spid="_x0000_s1062" style="position:absolute;flip:x;visibility:visible;mso-wrap-style:square" from="9131,29324" to="26142,29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WbCsYAAADcAAAADwAAAGRycy9kb3ducmV2LnhtbESPQWsCMRSE74X+h/AKvUjNVkXsahQp&#10;FDx4qZaV3p6b182ym5dtEnX9940g9DjMzDfMYtXbVpzJh9qxgtdhBoK4dLrmSsHX/uNlBiJEZI2t&#10;Y1JwpQCr5ePDAnPtLvxJ512sRIJwyFGBibHLpQylIYth6Dri5P04bzEm6SupPV4S3LZylGVTabHm&#10;tGCwo3dDZbM7WQVyth38+vVx0hTN4fBmirLovrdKPT/16zmISH38D9/bG61gNB3D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1mwrGAAAA3AAAAA8AAAAAAAAA&#10;AAAAAAAAoQIAAGRycy9kb3ducmV2LnhtbFBLBQYAAAAABAAEAPkAAACUAwAAAAA=&#10;"/>
                <v:line id="Line 252" o:spid="_x0000_s1063" style="position:absolute;visibility:visible;mso-wrap-style:square" from="9048,26422" to="9055,29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iCAc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4ggHGAAAA3AAAAA8AAAAAAAAA&#10;AAAAAAAAoQIAAGRycy9kb3ducmV2LnhtbFBLBQYAAAAABAAEAPkAAACUAwAAAAA=&#10;"/>
                <v:line id="Line 253" o:spid="_x0000_s1064" style="position:absolute;visibility:visible;mso-wrap-style:square" from="14109,26422" to="14116,29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Qnms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0J5rGAAAA3AAAAA8AAAAAAAAA&#10;AAAAAAAAoQIAAGRycy9kb3ducmV2LnhtbFBLBQYAAAAABAAEAPkAAACUAwAAAAA=&#10;"/>
                <v:line id="Line 254" o:spid="_x0000_s1065" style="position:absolute;flip:y;visibility:visible;mso-wrap-style:square" from="9048,13030" to="9048,24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I4kscAAADcAAAADwAAAGRycy9kb3ducmV2LnhtbESPzWrDMBCE74W+g9hCLyWRG4JJnSgh&#10;FAo95JIfHHrbWBvL2Fq5kpq4b18VAjkOM/MNs1gNthMX8qFxrOB1nIEgrpxuuFZw2H+MZiBCRNbY&#10;OSYFvxRgtXx8WGCh3ZW3dNnFWiQIhwIVmBj7QspQGbIYxq4nTt7ZeYsxSV9L7fGa4LaTkyzLpcWG&#10;04LBnt4NVe3uxyqQs83Lt1+fpm3ZHo9vpqzK/muj1PPTsJ6DiDTEe/jW/tQKJnkO/2fS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gjiSxwAAANwAAAAPAAAAAAAA&#10;AAAAAAAAAKECAABkcnMvZG93bnJldi54bWxQSwUGAAAAAAQABAD5AAAAlQMAAAAA&#10;"/>
                <v:line id="Line 255" o:spid="_x0000_s1066" style="position:absolute;visibility:visible;mso-wrap-style:square" from="9048,13030" to="9048,13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ocds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qHHbGAAAA3AAAAA8AAAAAAAAA&#10;AAAAAAAAoQIAAGRycy9kb3ducmV2LnhtbFBLBQYAAAAABAAEAPkAAACUAwAAAAA=&#10;"/>
                <v:line id="Line 256" o:spid="_x0000_s1067" style="position:absolute;flip:x;visibility:visible;mso-wrap-style:square" from="9048,13030" to="19183,13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EJe8MAAADcAAAADwAAAGRycy9kb3ducmV2LnhtbERPy2oCMRTdC/2HcAtupGYUEZ0aRQpC&#10;F258MOLudnI7GWZyM01SHf++WRRcHs57teltK27kQ+1YwWScgSAuna65UnA+7d4WIEJE1tg6JgUP&#10;CrBZvwxWmGt35wPdjrESKYRDjgpMjF0uZSgNWQxj1xEn7tt5izFBX0nt8Z7CbSunWTaXFmtODQY7&#10;+jBUNsdfq0Au9qMfv/2aNUVzuSxNURbdda/U8LXfvoOI1Men+N/9qRVM52ltOpOOgF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RCXvDAAAA3AAAAA8AAAAAAAAAAAAA&#10;AAAAoQIAAGRycy9kb3ducmV2LnhtbFBLBQYAAAAABAAEAPkAAACRAwAAAAA=&#10;"/>
                <v:line id="Line 257" o:spid="_x0000_s1068" style="position:absolute;flip:x;visibility:visible;mso-wrap-style:square" from="14116,19183" to="19183,19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2s4MYAAADcAAAADwAAAGRycy9kb3ducmV2LnhtbESPQWsCMRSE74X+h/AKvRTNKiK6GkUK&#10;Qg9e1LLS23Pz3Cy7edkmqW7/fVMQPA4z8w2zXPe2FVfyoXasYDTMQBCXTtdcKfg8bgczECEia2wd&#10;k4JfCrBePT8tMdfuxnu6HmIlEoRDjgpMjF0uZSgNWQxD1xEn7+K8xZikr6T2eEtw28pxlk2lxZrT&#10;gsGO3g2VzeHHKpCz3du335wnTdGcTnNTlEX3tVPq9aXfLEBE6uMjfG9/aAXj6Rz+z6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drODGAAAA3AAAAA8AAAAAAAAA&#10;AAAAAAAAoQIAAGRycy9kb3ducmV2LnhtbFBLBQYAAAAABAAEAPkAAACUAwAAAAA=&#10;"/>
                <v:line id="Line 258" o:spid="_x0000_s1069" style="position:absolute;visibility:visible;mso-wrap-style:square" from="14109,19183" to="14116,24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oS38QAAADcAAAADwAAAGRycy9kb3ducmV2LnhtbERPy2rCQBTdF/yH4Qru6kSFtERHEUtB&#10;uyj1Abq8Zq5JNHMnzEyT9O87i0KXh/NerHpTi5acrywrmIwTEMS51RUXCk7H9+dXED4ga6wtk4If&#10;8rBaDp4WmGnb8Z7aQyhEDGGfoYIyhCaT0uclGfRj2xBH7madwRChK6R22MVwU8tpkqTSYMWxocSG&#10;NiXlj8O3UfA5+0rb9e5j25936TV/218v984pNRr26zmIQH34F/+5t1rB9CXOj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2hLfxAAAANwAAAAPAAAAAAAAAAAA&#10;AAAAAKECAABkcnMvZG93bnJldi54bWxQSwUGAAAAAAQABAD5AAAAkgMAAAAA&#10;"/>
                <v:line id="Line 259" o:spid="_x0000_s1070" style="position:absolute;visibility:visible;mso-wrap-style:square" from="22440,30403" to="26060,30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a3RMYAAADcAAAADwAAAGRycy9kb3ducmV2LnhtbESPQWvCQBSE70L/w/IK3nSjQiqpq0hL&#10;QXsoVQvt8Zl9JrHZt2F3m6T/3hUEj8PMfMMsVr2pRUvOV5YVTMYJCOLc6ooLBV+Ht9EchA/IGmvL&#10;pOCfPKyWD4MFZtp2vKN2HwoRIewzVFCG0GRS+rwkg35sG+LonawzGKJ0hdQOuwg3tZwmSSoNVhwX&#10;SmzopaT8d/9nFHzMPtN2vX3f9N/b9Ji/7o4/584pNXzs188gAvXhHr61N1rB9GkC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Wt0TGAAAA3AAAAA8AAAAAAAAA&#10;AAAAAAAAoQIAAGRycy9kb3ducmV2LnhtbFBLBQYAAAAABAAEAPkAAACUAwAAAAA=&#10;"/>
                <v:line id="Line 260" o:spid="_x0000_s1071" style="position:absolute;visibility:visible;mso-wrap-style:square" from="23164,30765" to="25336,30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QpM8cAAADcAAAADwAAAGRycy9kb3ducmV2LnhtbESPQWvCQBSE7wX/w/KE3urGFFJ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RCkzxwAAANwAAAAPAAAAAAAA&#10;AAAAAAAAAKECAABkcnMvZG93bnJldi54bWxQSwUGAAAAAAQABAD5AAAAlQMAAAAA&#10;"/>
                <v:line id="Line 261" o:spid="_x0000_s1072" style="position:absolute;visibility:visible;mso-wrap-style:square" from="23888,31127" to="24974,31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iMqMYAAADcAAAADwAAAGRycy9kb3ducmV2LnhtbESPQWvCQBSE70L/w/IKvemmCqmkriIt&#10;BfUgVQvt8Zl9JrHZt2F3TeK/7xYEj8PMfMPMFr2pRUvOV5YVPI8SEMS51RUXCr4OH8MpCB+QNdaW&#10;ScGVPCzmD4MZZtp2vKN2HwoRIewzVFCG0GRS+rwkg35kG+LonawzGKJ0hdQOuwg3tRwnSSoNVhwX&#10;SmzoraT8d38xCraTz7Rdrjer/nudHvP33fHn3Dmlnh775SuIQH24h2/tlVYwfpn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IjKjGAAAA3AAAAA8AAAAAAAAA&#10;AAAAAAAAoQIAAGRycy9kb3ducmV2LnhtbFBLBQYAAAAABAAEAPkAAACUAwAAAAA=&#10;"/>
                <v:line id="Line 262" o:spid="_x0000_s1073" style="position:absolute;visibility:visible;mso-wrap-style:square" from="23164,5067" to="25336,5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EU3M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Rq8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4RTcxwAAANwAAAAPAAAAAAAA&#10;AAAAAAAAAKECAABkcnMvZG93bnJldi54bWxQSwUGAAAAAAQABAD5AAAAlQMAAAAA&#10;"/>
                <v:line id="Line 263" o:spid="_x0000_s1074" style="position:absolute;visibility:visible;mso-wrap-style:square" from="24250,10496" to="29679,10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2xR8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Rq8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rbFHxwAAANwAAAAPAAAAAAAA&#10;AAAAAAAAAKECAABkcnMvZG93bnJldi54bWxQSwUGAAAAAAQABAD5AAAAlQMAAAAA&#10;"/>
                <v:oval id="Oval 264" o:spid="_x0000_s1075" style="position:absolute;left:18840;top:25241;width:362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tcMMA&#10;AADcAAAADwAAAGRycy9kb3ducmV2LnhtbESPQYvCMBSE78L+h/AW9mbTelDpGkWEBS97WBW8Pptn&#10;2zV5KU1sq7/eCILHYWa+YRarwRrRUetrxwqyJAVBXDhdc6ngsP8Zz0H4gKzROCYFN/KwWn6MFphr&#10;1/MfdbtQighhn6OCKoQml9IXFVn0iWuIo3d2rcUQZVtK3WIf4dbISZpOpcWa40KFDW0qKi67q1Xw&#10;m9377dW403Ftuuzf1dIPt7NSX5/D+htEoCG8w6/2ViuYzKbwPBOP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ZtcMMAAADcAAAADwAAAAAAAAAAAAAAAACYAgAAZHJzL2Rv&#10;d25yZXYueG1sUEsFBgAAAAAEAAQA9QAAAIgDAAAAAA==&#10;" filled="f"/>
                <v:oval id="Oval 265" o:spid="_x0000_s1076" style="position:absolute;left:29686;top:10312;width:362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I68QA&#10;AADcAAAADwAAAGRycy9kb3ducmV2LnhtbESPT2sCMRTE7wW/Q3iCt5pdD7WsRpGCsBcPtYVen5vn&#10;Zm3ysmyyf/TTN4VCj8PM/IbZ7idnxUBdaDwryJcZCOLK64ZrBZ8fx+dXECEia7SeScGdAux3s6ct&#10;FtqP/E7DOdYiQTgUqMDE2BZShsqQw7D0LXHyrr5zGJPsaqk7HBPcWbnKshfpsOG0YLClN0PV97l3&#10;Ck75Yyx76y9fBzvkN9/IMN2vSi3m02EDItIU/8N/7VIrWK3X8HsmHQ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yOvEAAAA3AAAAA8AAAAAAAAAAAAAAAAAmAIAAGRycy9k&#10;b3ducmV2LnhtbFBLBQYAAAAABAAEAPUAAACJAwAAAAA=&#10;" filled="f"/>
                <v:oval id="Oval 266" o:spid="_x0000_s1077" style="position:absolute;left:14039;top:29159;width:362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l3ycMA&#10;AADcAAAADwAAAGRycy9kb3ducmV2LnhtbERPy2rCQBTdF/yH4RbcFJ2pLSqpo4gg6K712eVt5prE&#10;Zu6EzJjEv3cWhS4P5z1bdLYUDdW+cKzhdahAEKfOFJxpOOzXgykIH5ANlo5Jw508LOa9pxkmxrX8&#10;Rc0uZCKGsE9QQx5ClUjp05ws+qGriCN3cbXFEGGdSVNjG8NtKUdKjaXFgmNDjhWtckp/dzer4Xpe&#10;WvX+0owvb+q4PfGknf58f2rdf+6WHyACdeFf/OfeGA2jSVwbz8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l3ycMAAADcAAAADwAAAAAAAAAAAAAAAACYAgAAZHJzL2Rv&#10;d25yZXYueG1sUEsFBgAAAAAEAAQA9QAAAIgDAAAAAA==&#10;" fillcolor="black"/>
                <v:oval id="Oval 267" o:spid="_x0000_s1078" style="position:absolute;left:24174;top:10306;width:362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XSUscA&#10;AADcAAAADwAAAGRycy9kb3ducmV2LnhtbESPS2vDMBCE74X+B7GFXEIj5UEebpQQAoXm1iZN2uPG&#10;2thurJWxVNv991Uh0OMwM98wy3VnS9FQ7QvHGoYDBYI4dabgTMP74flxDsIHZIOlY9LwQx7Wq/u7&#10;JSbGtfxGzT5kIkLYJ6ghD6FKpPRpThb9wFXE0bu42mKIss6kqbGNcFvKkVJTabHguJBjRduc0uv+&#10;22r4+thYNek308tYHXcnnrXz8+er1r2HbvMEIlAX/sO39ovRMJot4O9MP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10lLHAAAA3AAAAA8AAAAAAAAAAAAAAAAAmAIAAGRy&#10;cy9kb3ducmV2LnhtbFBLBQYAAAAABAAEAPUAAACMAwAAAAA=&#10;" fillcolor="black"/>
                <v:oval id="Oval 268" o:spid="_x0000_s1079" style="position:absolute;left:25958;top:19018;width:362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oL6MMA&#10;AADcAAAADwAAAGRycy9kb3ducmV2LnhtbERPz2vCMBS+D/Y/hCfsMjTRiZZqFBkM5m063XZ8a55t&#10;Z/NSmtjW/94chB0/vt/LdW8r0VLjS8caxiMFgjhzpuRcw+HzbZiA8AHZYOWYNFzJw3r1+LDE1LiO&#10;d9TuQy5iCPsUNRQh1KmUPivIoh+5mjhyJ9dYDBE2uTQNdjHcVnKi1ExaLDk2FFjTa0HZeX+xGv6+&#10;N1ZNn9vZ6UUdt18875Lfnw+tnwb9ZgEiUB/+xXf3u9EwSeL8eCYeAb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oL6MMAAADcAAAADwAAAAAAAAAAAAAAAACYAgAAZHJzL2Rv&#10;d25yZXYueG1sUEsFBgAAAAAEAAQA9QAAAIgDAAAAAA==&#10;" fillcolor="black"/>
                <v:oval id="Oval 269" o:spid="_x0000_s1080" style="position:absolute;left:25781;top:25247;width:361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auc8YA&#10;AADcAAAADwAAAGRycy9kb3ducmV2LnhtbESPT2vCQBTE7wW/w/KEXoruaouG6CpSKLQ3tf88PrPP&#10;JDb7NmS3Sfz2rlDocZiZ3zDLdW8r0VLjS8caJmMFgjhzpuRcw8f7yygB4QOywcoxabiQh/VqcLfE&#10;1LiOd9TuQy4ihH2KGooQ6lRKnxVk0Y9dTRy9k2sshiibXJoGuwi3lZwqNZMWS44LBdb0XFD2s/+1&#10;Gs7fG6ueHtrZ6VF9vn3xvEuOh63W98N+swARqA//4b/2q9EwTSZ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auc8YAAADcAAAADwAAAAAAAAAAAAAAAACYAgAAZHJz&#10;L2Rvd25yZXYueG1sUEsFBgAAAAAEAAQA9QAAAIsDAAAAAA==&#10;" fillcolor="black"/>
                <v:oval id="Oval 270" o:spid="_x0000_s1081" style="position:absolute;left:23996;top:29159;width:362;height:36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QwBMYA&#10;AADcAAAADwAAAGRycy9kb3ducmV2LnhtbESPT0vDQBTE70K/w/IKvYjdNUoNsdsQhILetK1/js/s&#10;a5I2+zZk1yR+e1cQPA4z8xtmnU+2FQP1vnGs4XqpQBCXzjRcaTjst1cpCB+QDbaOScM3ecg3s4s1&#10;ZsaN/ELDLlQiQthnqKEOocuk9GVNFv3SdcTRO7reYoiyr6TpcYxw28pEqZW02HBcqLGjh5rK8+7L&#10;aji9F1bdXg6r4416fXrjuzH9/HjWejGfinsQgabwH/5rPxoNSZrA75l4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QwBMYAAADcAAAADwAAAAAAAAAAAAAAAACYAgAAZHJz&#10;L2Rvd25yZXYueG1sUEsFBgAAAAAEAAQA9QAAAIsDAAAAAA==&#10;" fillcolor="black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1" o:spid="_x0000_s1082" type="#_x0000_t202" style="position:absolute;left:29870;top:9067;width:4623;height:2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TjscQA&#10;AADcAAAADwAAAGRycy9kb3ducmV2LnhtbESPW4vCMBSE3xf8D+EIvmniZUWrUWSXBZ9cvIJvh+bY&#10;FpuT0mRt999vBGEfh5n5hlmuW1uKB9W+cKxhOFAgiFNnCs40nI5f/RkIH5ANlo5Jwy95WK86b0tM&#10;jGt4T49DyESEsE9QQx5ClUjp05ws+oGriKN3c7XFEGWdSVNjE+G2lCOlptJiwXEhx4o+ckrvhx+r&#10;4by7XS8T9Z192veqca2SbOdS61633SxABGrDf/jV3hoNo9kYnm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047HEAAAA3AAAAA8AAAAAAAAAAAAAAAAAmAIAAGRycy9k&#10;b3ducmV2LnhtbFBLBQYAAAAABAAEAPUAAACJAwAAAAA=&#10;" filled="f" stroked="f">
                  <v:textbox>
                    <w:txbxContent>
                      <w:p w14:paraId="7018870A" w14:textId="77777777" w:rsidR="00A90CAF" w:rsidRPr="001E3079" w:rsidRDefault="00A90CAF" w:rsidP="00A90CAF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spellStart"/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out</w:t>
                        </w:r>
                        <w:proofErr w:type="spellEnd"/>
                      </w:p>
                    </w:txbxContent>
                  </v:textbox>
                </v:shape>
                <v:shape id="Text Box 272" o:spid="_x0000_s1083" type="#_x0000_t202" style="position:absolute;left:16357;top:23075;width:4623;height:2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17xcQA&#10;AADcAAAADwAAAGRycy9kb3ducmV2LnhtbESPQWvCQBSE7wX/w/IEb3VXsUWjmyAWoaeWpip4e2Sf&#10;STD7NmS3Sfrvu4VCj8PMfMPsstE2oqfO1441LOYKBHHhTM2lhtPn8XENwgdkg41j0vBNHrJ08rDD&#10;xLiBP6jPQykihH2CGqoQ2kRKX1Rk0c9dSxy9m+sshii7UpoOhwi3jVwq9Swt1hwXKmzpUFFxz7+s&#10;hvPb7XpZqffyxT61gxuVZLuRWs+m434LItAY/sN/7VejYblewe+ZeARk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de8XEAAAA3AAAAA8AAAAAAAAAAAAAAAAAmAIAAGRycy9k&#10;b3ducmV2LnhtbFBLBQYAAAAABAAEAPUAAACJAwAAAAA=&#10;" filled="f" stroked="f">
                  <v:textbox>
                    <w:txbxContent>
                      <w:p w14:paraId="78018A88" w14:textId="77777777" w:rsidR="00A90CAF" w:rsidRPr="001E3079" w:rsidRDefault="00A90CAF" w:rsidP="00A90CAF">
                        <w:pPr>
                          <w:rPr>
                            <w:vertAlign w:val="subscript"/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in</w:t>
                        </w:r>
                        <w:proofErr w:type="gramEnd"/>
                      </w:p>
                    </w:txbxContent>
                  </v:textbox>
                </v:shape>
                <v:shape id="Text Box 273" o:spid="_x0000_s1084" type="#_x0000_t202" style="position:absolute;left:10668;top:25609;width:4622;height:2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HeXsQA&#10;AADc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w2KVwO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R3l7EAAAA3AAAAA8AAAAAAAAAAAAAAAAAmAIAAGRycy9k&#10;b3ducmV2LnhtbFBLBQYAAAAABAAEAPUAAACJAwAAAAA=&#10;" filled="f" stroked="f">
                  <v:textbox>
                    <w:txbxContent>
                      <w:p w14:paraId="6E2C8601" w14:textId="77777777" w:rsidR="00A90CAF" w:rsidRPr="001E3079" w:rsidRDefault="00A90CAF" w:rsidP="00A90CAF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B1</w:t>
                        </w:r>
                      </w:p>
                    </w:txbxContent>
                  </v:textbox>
                </v:shape>
                <v:shape id="Text Box 274" o:spid="_x0000_s1085" type="#_x0000_t202" style="position:absolute;left:4089;top:24244;width:4623;height:2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NAKcQA&#10;AADcAAAADwAAAGRycy9kb3ducmV2LnhtbESPQWvCQBSE7wX/w/KE3uquYoNGN0EsQk8tTVXw9sg+&#10;k2D2bchuTfrvu4VCj8PMfMNs89G24k69bxxrmM8UCOLSmYYrDcfPw9MKhA/IBlvHpOGbPOTZ5GGL&#10;qXEDf9C9CJWIEPYpaqhD6FIpfVmTRT9zHXH0rq63GKLsK2l6HCLctnKhVCItNhwXauxoX1N5K76s&#10;htPb9XJeqvfqxT53gxuVZLuWWj9Ox90GRKAx/If/2q9Gw2KVwO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QCnEAAAA3AAAAA8AAAAAAAAAAAAAAAAAmAIAAGRycy9k&#10;b3ducmV2LnhtbFBLBQYAAAAABAAEAPUAAACJAwAAAAA=&#10;" filled="f" stroked="f">
                  <v:textbox>
                    <w:txbxContent>
                      <w:p w14:paraId="3D1DC548" w14:textId="77777777" w:rsidR="00A90CAF" w:rsidRPr="001E3079" w:rsidRDefault="00A90CAF" w:rsidP="00A90CAF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B2</w:t>
                        </w:r>
                      </w:p>
                    </w:txbxContent>
                  </v:textbox>
                </v:shape>
                <v:shape id="Text Box 275" o:spid="_x0000_s1086" type="#_x0000_t202" style="position:absolute;left:19234;top:9772;width:4413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/lssMA&#10;AADcAAAADwAAAGRycy9kb3ducmV2LnhtbESPT4vCMBTE7wt+h/AEb5ooumo1iuyy4MnFv+Dt0Tzb&#10;YvNSmqztfvuNIOxxmJnfMMt1a0vxoNoXjjUMBwoEcepMwZmG0/GrPwPhA7LB0jFp+CUP61XnbYmJ&#10;cQ3v6XEImYgQ9glqyEOoEil9mpNFP3AVcfRurrYYoqwzaWpsItyWcqTUu7RYcFzIsaKPnNL74cdq&#10;OO9u18tYfWefdlI1rlWS7Vxq3eu2mwWIQG34D7/aW6NhNJvC80w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/lssMAAADcAAAADwAAAAAAAAAAAAAAAACYAgAAZHJzL2Rv&#10;d25yZXYueG1sUEsFBgAAAAAEAAQA9QAAAIgDAAAAAA==&#10;" filled="f" stroked="f">
                  <v:textbox>
                    <w:txbxContent>
                      <w:p w14:paraId="3A262ACE" w14:textId="77777777" w:rsidR="00A90CAF" w:rsidRPr="00BE462C" w:rsidRDefault="00A90CAF" w:rsidP="00A90CA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M3</w:t>
                        </w:r>
                      </w:p>
                    </w:txbxContent>
                  </v:textbox>
                </v:shape>
                <v:shape id="Text Box 276" o:spid="_x0000_s1087" type="#_x0000_t202" style="position:absolute;left:19227;top:15925;width:4064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14:paraId="6544FDE5" w14:textId="77777777" w:rsidR="00A90CAF" w:rsidRPr="00BE462C" w:rsidRDefault="00A90CAF" w:rsidP="00A90CA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M2</w:t>
                        </w:r>
                      </w:p>
                    </w:txbxContent>
                  </v:textbox>
                </v:shape>
                <v:shape id="Text Box 277" o:spid="_x0000_s1088" type="#_x0000_t202" style="position:absolute;left:19202;top:21513;width:3988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14:paraId="22CD2AF6" w14:textId="77777777" w:rsidR="00A90CAF" w:rsidRPr="00BE462C" w:rsidRDefault="00A90CAF" w:rsidP="00A90CA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M1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31097C" w14:textId="7D4A54A4" w:rsidR="006908D0" w:rsidRDefault="006908D0" w:rsidP="006908D0">
      <w:pPr>
        <w:pStyle w:val="1"/>
        <w:numPr>
          <w:ilvl w:val="0"/>
          <w:numId w:val="0"/>
        </w:numPr>
        <w:ind w:left="360"/>
      </w:pPr>
    </w:p>
    <w:p w14:paraId="18774D1A" w14:textId="25E4CBEF" w:rsidR="006908D0" w:rsidRDefault="006908D0" w:rsidP="006908D0">
      <w:pPr>
        <w:pStyle w:val="1"/>
        <w:numPr>
          <w:ilvl w:val="0"/>
          <w:numId w:val="0"/>
        </w:numPr>
        <w:ind w:left="360"/>
      </w:pPr>
    </w:p>
    <w:p w14:paraId="3D7A2708" w14:textId="1245BD2E" w:rsidR="00E74B63" w:rsidRDefault="00FB195E" w:rsidP="006908D0">
      <w:pPr>
        <w:pStyle w:val="1"/>
      </w:pPr>
      <w:bookmarkStart w:id="2" w:name="_Toc452041595"/>
      <w:r>
        <w:t>Άσκηση 2</w:t>
      </w:r>
      <w:bookmarkEnd w:id="2"/>
    </w:p>
    <w:p w14:paraId="5AC05581" w14:textId="77777777" w:rsidR="006908D0" w:rsidRPr="006908D0" w:rsidRDefault="006908D0" w:rsidP="006908D0">
      <w:r w:rsidRPr="006908D0">
        <w:t xml:space="preserve">Για τα Μ1 και Μ2 δίνονται: </w:t>
      </w:r>
      <w:proofErr w:type="spellStart"/>
      <w:r w:rsidRPr="006908D0">
        <w:rPr>
          <w:lang w:val="en-US"/>
        </w:rPr>
        <w:t>Kp</w:t>
      </w:r>
      <w:proofErr w:type="spellEnd"/>
      <w:r w:rsidRPr="006908D0">
        <w:t>=100μ</w:t>
      </w:r>
      <w:r w:rsidRPr="006908D0">
        <w:rPr>
          <w:lang w:val="en-US"/>
        </w:rPr>
        <w:t>A</w:t>
      </w:r>
      <w:r w:rsidRPr="006908D0">
        <w:t>/</w:t>
      </w:r>
      <w:r w:rsidRPr="006908D0">
        <w:rPr>
          <w:lang w:val="en-US"/>
        </w:rPr>
        <w:t>V</w:t>
      </w:r>
      <w:r w:rsidRPr="006908D0">
        <w:rPr>
          <w:vertAlign w:val="superscript"/>
        </w:rPr>
        <w:t>2</w:t>
      </w:r>
      <w:r w:rsidRPr="006908D0">
        <w:t xml:space="preserve">, λ=0, </w:t>
      </w:r>
      <w:r w:rsidRPr="006908D0">
        <w:rPr>
          <w:lang w:val="en-US"/>
        </w:rPr>
        <w:t>n</w:t>
      </w:r>
      <w:r w:rsidRPr="006908D0">
        <w:t>(</w:t>
      </w:r>
      <w:r w:rsidRPr="006908D0">
        <w:rPr>
          <w:lang w:val="en-US"/>
        </w:rPr>
        <w:t>W</w:t>
      </w:r>
      <w:r w:rsidRPr="006908D0">
        <w:t>/</w:t>
      </w:r>
      <w:r w:rsidRPr="006908D0">
        <w:rPr>
          <w:lang w:val="en-US"/>
        </w:rPr>
        <w:t>L</w:t>
      </w:r>
      <w:r w:rsidRPr="006908D0">
        <w:t>)=8(6μ</w:t>
      </w:r>
      <w:r w:rsidRPr="006908D0">
        <w:rPr>
          <w:lang w:val="en-US"/>
        </w:rPr>
        <w:t>m</w:t>
      </w:r>
      <w:r w:rsidRPr="006908D0">
        <w:t>/1,2μ</w:t>
      </w:r>
      <w:r w:rsidRPr="006908D0">
        <w:rPr>
          <w:lang w:val="en-US"/>
        </w:rPr>
        <w:t>m</w:t>
      </w:r>
      <w:r w:rsidRPr="006908D0">
        <w:t xml:space="preserve">), όπου </w:t>
      </w:r>
      <w:r w:rsidRPr="006908D0">
        <w:rPr>
          <w:lang w:val="en-US"/>
        </w:rPr>
        <w:t>n</w:t>
      </w:r>
      <w:r w:rsidRPr="006908D0">
        <w:t xml:space="preserve"> είναι η πολλαπλότητα των τρανζίστορ.  Οι διαστάσεις του Μ3 είναι 8(6μ</w:t>
      </w:r>
      <w:r w:rsidRPr="006908D0">
        <w:rPr>
          <w:lang w:val="en-US"/>
        </w:rPr>
        <w:t>m</w:t>
      </w:r>
      <w:r w:rsidRPr="006908D0">
        <w:t>/2,4μ</w:t>
      </w:r>
      <w:r w:rsidRPr="006908D0">
        <w:rPr>
          <w:lang w:val="en-US"/>
        </w:rPr>
        <w:t>m</w:t>
      </w:r>
      <w:r w:rsidRPr="006908D0">
        <w:t>).</w:t>
      </w:r>
    </w:p>
    <w:p w14:paraId="1F9D24C2" w14:textId="14E475FC" w:rsidR="006908D0" w:rsidRPr="006908D0" w:rsidRDefault="006908D0" w:rsidP="006908D0"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T</w:t>
      </w:r>
      <w:r w:rsidRPr="00A90CAF">
        <w:rPr>
          <w:lang w:val="en-US"/>
        </w:rPr>
        <w:t>=0,7</w:t>
      </w:r>
      <w:r w:rsidRPr="006908D0">
        <w:rPr>
          <w:lang w:val="en-US"/>
        </w:rPr>
        <w:t>V</w:t>
      </w:r>
      <w:r w:rsidRPr="00A90CAF">
        <w:rPr>
          <w:lang w:val="en-US"/>
        </w:rPr>
        <w:t xml:space="preserve">, </w:t>
      </w:r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GS</w:t>
      </w:r>
      <w:r w:rsidRPr="00A90CAF">
        <w:rPr>
          <w:vertAlign w:val="subscript"/>
          <w:lang w:val="en-US"/>
        </w:rPr>
        <w:t>3</w:t>
      </w:r>
      <w:r w:rsidRPr="00A90CAF">
        <w:rPr>
          <w:lang w:val="en-US"/>
        </w:rPr>
        <w:t>=1,1</w:t>
      </w:r>
      <w:r w:rsidRPr="006908D0">
        <w:rPr>
          <w:lang w:val="en-US"/>
        </w:rPr>
        <w:t>V</w:t>
      </w:r>
      <w:proofErr w:type="gramStart"/>
      <w:r w:rsidRPr="00A90CAF">
        <w:rPr>
          <w:lang w:val="en-US"/>
        </w:rPr>
        <w:t xml:space="preserve">,  </w:t>
      </w:r>
      <w:r w:rsidRPr="006908D0">
        <w:rPr>
          <w:lang w:val="en-US"/>
        </w:rPr>
        <w:t>R</w:t>
      </w:r>
      <w:r w:rsidRPr="006908D0">
        <w:rPr>
          <w:vertAlign w:val="subscript"/>
          <w:lang w:val="en-US"/>
        </w:rPr>
        <w:t>L</w:t>
      </w:r>
      <w:proofErr w:type="gramEnd"/>
      <w:r w:rsidRPr="00A90CAF">
        <w:rPr>
          <w:lang w:val="en-US"/>
        </w:rPr>
        <w:t>=10</w:t>
      </w:r>
      <w:r w:rsidRPr="006908D0">
        <w:rPr>
          <w:lang w:val="en-US"/>
        </w:rPr>
        <w:t>K</w:t>
      </w:r>
      <w:r w:rsidRPr="006908D0">
        <w:t>Ω</w:t>
      </w:r>
      <w:r w:rsidRPr="00A90CAF">
        <w:rPr>
          <w:lang w:val="en-US"/>
        </w:rPr>
        <w:t xml:space="preserve">. </w:t>
      </w:r>
      <w:r w:rsidRPr="006908D0">
        <w:t xml:space="preserve">Υποθέστε ότι όλα τα </w:t>
      </w:r>
      <w:r w:rsidRPr="006908D0">
        <w:rPr>
          <w:lang w:val="en-US"/>
        </w:rPr>
        <w:t>MOSFET</w:t>
      </w:r>
      <w:r w:rsidRPr="006908D0">
        <w:t xml:space="preserve"> λειτουργούν στον κόρο και αγνοείστε το φαινόμενο σώματος και τις παρασιτικές χωρητικότητες.</w:t>
      </w:r>
    </w:p>
    <w:p w14:paraId="6A97F9B8" w14:textId="5DFA0F04" w:rsidR="006908D0" w:rsidRPr="006908D0" w:rsidRDefault="006908D0" w:rsidP="006908D0">
      <w:r w:rsidRPr="006908D0">
        <w:t xml:space="preserve">Θεωρούμε επίσης ότι </w:t>
      </w:r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IN</w:t>
      </w:r>
      <w:r w:rsidRPr="006908D0">
        <w:rPr>
          <w:vertAlign w:val="subscript"/>
        </w:rPr>
        <w:t>+</w:t>
      </w:r>
      <w:r w:rsidRPr="006908D0">
        <w:t>=</w:t>
      </w:r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IN</w:t>
      </w:r>
      <w:r w:rsidRPr="006908D0">
        <w:rPr>
          <w:vertAlign w:val="subscript"/>
        </w:rPr>
        <w:t>-</w:t>
      </w:r>
      <w:r w:rsidRPr="006908D0">
        <w:t>=</w:t>
      </w:r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CM</w:t>
      </w:r>
      <w:r w:rsidRPr="006908D0">
        <w:t>.</w:t>
      </w:r>
    </w:p>
    <w:p w14:paraId="6354007A" w14:textId="5CA61AF5" w:rsidR="006908D0" w:rsidRPr="006908D0" w:rsidRDefault="006908D0" w:rsidP="004C2904">
      <w:pPr>
        <w:pStyle w:val="a8"/>
        <w:numPr>
          <w:ilvl w:val="0"/>
          <w:numId w:val="5"/>
        </w:numPr>
      </w:pPr>
      <w:r w:rsidRPr="006908D0">
        <w:t>Υπολογίστε τα ρεύματα εκροής των Μ1 και Μ2.</w:t>
      </w:r>
    </w:p>
    <w:p w14:paraId="28A33318" w14:textId="2AEF13C7" w:rsidR="006908D0" w:rsidRPr="006908D0" w:rsidRDefault="006908D0" w:rsidP="004C2904">
      <w:pPr>
        <w:pStyle w:val="a8"/>
        <w:numPr>
          <w:ilvl w:val="0"/>
          <w:numId w:val="5"/>
        </w:numPr>
      </w:pPr>
      <w:r w:rsidRPr="006908D0">
        <w:t xml:space="preserve">Υπολογίστε τις </w:t>
      </w:r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GS</w:t>
      </w:r>
      <w:r w:rsidRPr="006908D0">
        <w:t xml:space="preserve"> των </w:t>
      </w:r>
      <w:r w:rsidRPr="006908D0">
        <w:rPr>
          <w:lang w:val="en-US"/>
        </w:rPr>
        <w:t>M</w:t>
      </w:r>
      <w:r w:rsidRPr="006908D0">
        <w:t xml:space="preserve">1 και </w:t>
      </w:r>
      <w:r w:rsidRPr="006908D0">
        <w:rPr>
          <w:lang w:val="en-US"/>
        </w:rPr>
        <w:t>M</w:t>
      </w:r>
      <w:r w:rsidRPr="006908D0">
        <w:t>2.</w:t>
      </w:r>
    </w:p>
    <w:p w14:paraId="17EBF357" w14:textId="79336446" w:rsidR="006908D0" w:rsidRPr="006908D0" w:rsidRDefault="006908D0" w:rsidP="004C2904">
      <w:pPr>
        <w:pStyle w:val="a8"/>
        <w:numPr>
          <w:ilvl w:val="0"/>
          <w:numId w:val="5"/>
        </w:numPr>
      </w:pPr>
      <w:r w:rsidRPr="006908D0">
        <w:t xml:space="preserve">Υπολογίστε τη μέγιστη και την ελάχιστη επιτρεπτή τιμή της </w:t>
      </w:r>
      <w:r w:rsidRPr="006908D0">
        <w:rPr>
          <w:lang w:val="en-US"/>
        </w:rPr>
        <w:t>V</w:t>
      </w:r>
      <w:r w:rsidRPr="006908D0">
        <w:rPr>
          <w:vertAlign w:val="subscript"/>
          <w:lang w:val="en-US"/>
        </w:rPr>
        <w:t>CM</w:t>
      </w:r>
      <w:r w:rsidRPr="006908D0">
        <w:t>.</w:t>
      </w:r>
    </w:p>
    <w:p w14:paraId="51E31F5B" w14:textId="349EB9A2" w:rsidR="006908D0" w:rsidRPr="006908D0" w:rsidRDefault="006908D0" w:rsidP="004C2904">
      <w:pPr>
        <w:pStyle w:val="a8"/>
        <w:numPr>
          <w:ilvl w:val="0"/>
          <w:numId w:val="5"/>
        </w:numPr>
      </w:pPr>
      <w:r w:rsidRPr="006908D0">
        <w:t>Σχεδιάστε το ισοδύναμο κύκλωμα μικρού σήματος.</w:t>
      </w:r>
    </w:p>
    <w:p w14:paraId="1136BC3B" w14:textId="77777777" w:rsidR="006908D0" w:rsidRPr="006908D0" w:rsidRDefault="006908D0" w:rsidP="004C2904">
      <w:pPr>
        <w:pStyle w:val="a8"/>
        <w:numPr>
          <w:ilvl w:val="0"/>
          <w:numId w:val="5"/>
        </w:numPr>
      </w:pPr>
      <w:r w:rsidRPr="006908D0">
        <w:t>Υπολογίστε την απολαβή τάσης διαφορικού τρόπου για τις χαμηλές συχνότητες.</w:t>
      </w:r>
    </w:p>
    <w:p w14:paraId="7BDFD28F" w14:textId="2D568628" w:rsidR="006908D0" w:rsidRPr="006908D0" w:rsidRDefault="00A90CAF" w:rsidP="004C2904">
      <w:pPr>
        <w:pStyle w:val="a8"/>
        <w:numPr>
          <w:ilvl w:val="0"/>
          <w:numId w:val="5"/>
        </w:numPr>
      </w:pPr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6ED417C3" wp14:editId="2BEFF517">
                <wp:simplePos x="0" y="0"/>
                <wp:positionH relativeFrom="page">
                  <wp:posOffset>1654810</wp:posOffset>
                </wp:positionH>
                <wp:positionV relativeFrom="page">
                  <wp:posOffset>4745990</wp:posOffset>
                </wp:positionV>
                <wp:extent cx="3520440" cy="2791460"/>
                <wp:effectExtent l="0" t="0" r="0" b="0"/>
                <wp:wrapTopAndBottom/>
                <wp:docPr id="2266" name="Καμβάς 22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5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460375" y="4851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wgp>
                        <wpg:cNvPr id="36" name="Group 281"/>
                        <wpg:cNvGrpSpPr>
                          <a:grpSpLocks/>
                        </wpg:cNvGrpSpPr>
                        <wpg:grpSpPr bwMode="auto">
                          <a:xfrm>
                            <a:off x="1504950" y="267335"/>
                            <a:ext cx="217170" cy="253365"/>
                            <a:chOff x="5448" y="2238"/>
                            <a:chExt cx="342" cy="399"/>
                          </a:xfrm>
                        </wpg:grpSpPr>
                        <wps:wsp>
                          <wps:cNvPr id="37" name="Line 2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20" y="2238"/>
                              <a:ext cx="1" cy="39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8" name="Line 2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8" y="2238"/>
                              <a:ext cx="34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39" name="Group 284"/>
                        <wpg:cNvGrpSpPr>
                          <a:grpSpLocks/>
                        </wpg:cNvGrpSpPr>
                        <wpg:grpSpPr bwMode="auto">
                          <a:xfrm>
                            <a:off x="248920" y="921385"/>
                            <a:ext cx="2667000" cy="1699260"/>
                            <a:chOff x="3760" y="2665"/>
                            <a:chExt cx="4200" cy="2676"/>
                          </a:xfrm>
                        </wpg:grpSpPr>
                        <wpg:grpSp>
                          <wpg:cNvPr id="40" name="Group 285"/>
                          <wpg:cNvGrpSpPr>
                            <a:grpSpLocks/>
                          </wpg:cNvGrpSpPr>
                          <wpg:grpSpPr bwMode="auto">
                            <a:xfrm>
                              <a:off x="4821" y="2979"/>
                              <a:ext cx="1083" cy="969"/>
                              <a:chOff x="4821" y="2979"/>
                              <a:chExt cx="1083" cy="969"/>
                            </a:xfrm>
                          </wpg:grpSpPr>
                          <wps:wsp>
                            <wps:cNvPr id="41" name="Line 28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279" y="3321"/>
                                <a:ext cx="1" cy="3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" name="Line 2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2" y="3207"/>
                                <a:ext cx="1" cy="5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" name="Line 2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" y="3321"/>
                                <a:ext cx="22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" name="Line 2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" y="3492"/>
                                <a:ext cx="513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" name="Line 2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" y="3663"/>
                                <a:ext cx="22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" name="Line 2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" y="3664"/>
                                <a:ext cx="0" cy="28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" name="Line 29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619" y="2979"/>
                                <a:ext cx="0" cy="3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" name="Line 29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821" y="3492"/>
                                <a:ext cx="4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0" name="Line 2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02" y="4633"/>
                              <a:ext cx="0" cy="28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2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02" y="3948"/>
                              <a:ext cx="0" cy="34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2" name="Group 296"/>
                          <wpg:cNvGrpSpPr>
                            <a:grpSpLocks/>
                          </wpg:cNvGrpSpPr>
                          <wpg:grpSpPr bwMode="auto">
                            <a:xfrm flipH="1">
                              <a:off x="5888" y="2980"/>
                              <a:ext cx="1083" cy="969"/>
                              <a:chOff x="4821" y="2979"/>
                              <a:chExt cx="1083" cy="969"/>
                            </a:xfrm>
                          </wpg:grpSpPr>
                          <wps:wsp>
                            <wps:cNvPr id="53" name="Line 2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279" y="3321"/>
                                <a:ext cx="1" cy="3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" name="Line 2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2" y="3207"/>
                                <a:ext cx="1" cy="5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" name="Line 2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" y="3321"/>
                                <a:ext cx="22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" name="Line 3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" y="3492"/>
                                <a:ext cx="513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" name="Line 3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91" y="3663"/>
                                <a:ext cx="22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" name="Line 3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" y="3664"/>
                                <a:ext cx="0" cy="28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" name="Line 30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619" y="2979"/>
                                <a:ext cx="0" cy="3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" name="Line 30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821" y="3492"/>
                                <a:ext cx="4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1" name="Line 3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55" y="3456"/>
                              <a:ext cx="1" cy="162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06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5128" y="2492"/>
                              <a:ext cx="1" cy="9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Line 30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08" y="3949"/>
                              <a:ext cx="571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Line 3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79" y="2980"/>
                              <a:ext cx="85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Oval 30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048" y="4435"/>
                              <a:ext cx="57" cy="57"/>
                            </a:xfrm>
                            <a:prstGeom prst="ellipse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Oval 31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914" y="3455"/>
                              <a:ext cx="57" cy="57"/>
                            </a:xfrm>
                            <a:prstGeom prst="ellipse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8" name="Oval 311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027" y="3456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9" name="Line 31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04" y="4461"/>
                              <a:ext cx="459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210" name="Group 313"/>
                          <wpg:cNvGrpSpPr>
                            <a:grpSpLocks/>
                          </wpg:cNvGrpSpPr>
                          <wpg:grpSpPr bwMode="auto">
                            <a:xfrm>
                              <a:off x="5562" y="4176"/>
                              <a:ext cx="522" cy="570"/>
                              <a:chOff x="5562" y="4176"/>
                              <a:chExt cx="522" cy="570"/>
                            </a:xfrm>
                          </wpg:grpSpPr>
                          <wps:wsp>
                            <wps:cNvPr id="2211" name="Line 3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562" y="4290"/>
                                <a:ext cx="1" cy="3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12" name="Line 3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64" y="4176"/>
                                <a:ext cx="1" cy="5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13" name="Line 3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4" y="4290"/>
                                <a:ext cx="22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14" name="Line 3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4" y="4461"/>
                                <a:ext cx="381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15" name="Line 3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4" y="4632"/>
                                <a:ext cx="22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16" name="Oval 31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6027" y="4435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217" name="Oval 32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860" y="3904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218" name="Group 321"/>
                          <wpg:cNvGrpSpPr>
                            <a:grpSpLocks/>
                          </wpg:cNvGrpSpPr>
                          <wpg:grpSpPr bwMode="auto">
                            <a:xfrm>
                              <a:off x="5620" y="4884"/>
                              <a:ext cx="570" cy="457"/>
                              <a:chOff x="5334" y="5886"/>
                              <a:chExt cx="570" cy="457"/>
                            </a:xfrm>
                          </wpg:grpSpPr>
                          <wps:wsp>
                            <wps:cNvPr id="2219" name="Line 3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" y="5886"/>
                                <a:ext cx="1" cy="3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20" name="Line 3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34" y="6228"/>
                                <a:ext cx="57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21" name="Line 3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48" y="6285"/>
                                <a:ext cx="342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22" name="Line 3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562" y="6342"/>
                                <a:ext cx="171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23" name="Oval 32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5579" y="6032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224" name="Text Box 3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32" y="2697"/>
                              <a:ext cx="728" cy="5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E9D480C" w14:textId="77777777" w:rsidR="006908D0" w:rsidRPr="00604F69" w:rsidRDefault="006908D0" w:rsidP="006908D0">
                                <w:pPr>
                                  <w:rPr>
                                    <w:vertAlign w:val="subscript"/>
                                  </w:rPr>
                                </w:pPr>
                                <w:proofErr w:type="spellStart"/>
                                <w:r>
                                  <w:rPr>
                                    <w:lang w:val="en-US"/>
                                  </w:rPr>
                                  <w:t>V</w:t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out</w:t>
                                </w:r>
                                <w:proofErr w:type="spellEnd"/>
                                <w:r>
                                  <w:rPr>
                                    <w:vertAlign w:val="subscript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5" name="Text Box 3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11" y="3211"/>
                              <a:ext cx="728" cy="4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2E1A211" w14:textId="77777777" w:rsidR="006908D0" w:rsidRPr="00604F69" w:rsidRDefault="006908D0" w:rsidP="006908D0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V</w:t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in</w:t>
                                </w:r>
                                <w:r>
                                  <w:rPr>
                                    <w:vertAlign w:val="subscript"/>
                                  </w:rPr>
                                  <w:t>+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6" name="Text Box 3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20" y="4235"/>
                              <a:ext cx="728" cy="4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513385F" w14:textId="77777777" w:rsidR="006908D0" w:rsidRPr="001E3079" w:rsidRDefault="006908D0" w:rsidP="006908D0">
                                <w:pPr>
                                  <w:rPr>
                                    <w:vertAlign w:val="subscript"/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V</w:t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7" name="Text Box 3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76" y="4347"/>
                              <a:ext cx="695" cy="3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D667851" w14:textId="77777777" w:rsidR="006908D0" w:rsidRPr="00BE462C" w:rsidRDefault="006908D0" w:rsidP="006908D0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M3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8" name="Text Box 3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48" y="3596"/>
                              <a:ext cx="640" cy="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F22932B" w14:textId="77777777" w:rsidR="006908D0" w:rsidRPr="00BE462C" w:rsidRDefault="006908D0" w:rsidP="006908D0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M2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9" name="Text Box 3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0" y="3588"/>
                              <a:ext cx="628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C74A6FE" w14:textId="77777777" w:rsidR="006908D0" w:rsidRPr="00BE462C" w:rsidRDefault="006908D0" w:rsidP="006908D0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M1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0" name="Line 3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922" y="5074"/>
                              <a:ext cx="133" cy="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231" name="Oval 334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4739" y="3435"/>
                              <a:ext cx="57" cy="57"/>
                            </a:xfrm>
                            <a:prstGeom prst="ellipse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2" name="Oval 335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4572" y="2951"/>
                              <a:ext cx="57" cy="57"/>
                            </a:xfrm>
                            <a:prstGeom prst="ellipse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3" name="Oval 336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035" y="2952"/>
                              <a:ext cx="57" cy="57"/>
                            </a:xfrm>
                            <a:prstGeom prst="ellipse">
                              <a:avLst/>
                            </a:prstGeom>
                            <a:noFill/>
                            <a:ln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4" name="Text Box 3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88" y="3211"/>
                              <a:ext cx="728" cy="4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2375E54" w14:textId="77777777" w:rsidR="006908D0" w:rsidRPr="00604F69" w:rsidRDefault="006908D0" w:rsidP="006908D0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V</w:t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in</w:t>
                                </w:r>
                                <w:r>
                                  <w:rPr>
                                    <w:vertAlign w:val="subscript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5" name="Text Box 3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0" y="2665"/>
                              <a:ext cx="728" cy="5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12A8053" w14:textId="77777777" w:rsidR="006908D0" w:rsidRPr="00604F69" w:rsidRDefault="006908D0" w:rsidP="006908D0">
                                <w:pPr>
                                  <w:rPr>
                                    <w:vertAlign w:val="subscript"/>
                                  </w:rPr>
                                </w:pPr>
                                <w:proofErr w:type="spellStart"/>
                                <w:r>
                                  <w:rPr>
                                    <w:lang w:val="en-US"/>
                                  </w:rPr>
                                  <w:t>V</w:t>
                                </w:r>
                                <w:r>
                                  <w:rPr>
                                    <w:vertAlign w:val="subscript"/>
                                    <w:lang w:val="en-US"/>
                                  </w:rPr>
                                  <w:t>out</w:t>
                                </w:r>
                                <w:proofErr w:type="spellEnd"/>
                                <w:r>
                                  <w:rPr>
                                    <w:vertAlign w:val="subscript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2236" name="Group 339"/>
                        <wpg:cNvGrpSpPr>
                          <a:grpSpLocks/>
                        </wpg:cNvGrpSpPr>
                        <wpg:grpSpPr bwMode="auto">
                          <a:xfrm rot="16200000">
                            <a:off x="1069975" y="786130"/>
                            <a:ext cx="618490" cy="86995"/>
                            <a:chOff x="158" y="2024"/>
                            <a:chExt cx="908" cy="136"/>
                          </a:xfrm>
                        </wpg:grpSpPr>
                        <wpg:grpSp>
                          <wpg:cNvPr id="2237" name="Group 340"/>
                          <wpg:cNvGrpSpPr>
                            <a:grpSpLocks/>
                          </wpg:cNvGrpSpPr>
                          <wpg:grpSpPr bwMode="auto">
                            <a:xfrm>
                              <a:off x="340" y="2024"/>
                              <a:ext cx="453" cy="136"/>
                              <a:chOff x="1066" y="2478"/>
                              <a:chExt cx="816" cy="136"/>
                            </a:xfrm>
                          </wpg:grpSpPr>
                          <wpg:grpSp>
                            <wpg:cNvPr id="2238" name="Group 34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6" y="2478"/>
                                <a:ext cx="272" cy="136"/>
                                <a:chOff x="1020" y="2160"/>
                                <a:chExt cx="953" cy="454"/>
                              </a:xfrm>
                            </wpg:grpSpPr>
                            <wps:wsp>
                              <wps:cNvPr id="2239" name="Line 34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20" y="2160"/>
                                  <a:ext cx="499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0" name="Line 3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19" y="2160"/>
                                  <a:ext cx="454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241" name="Group 3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38" y="2478"/>
                                <a:ext cx="272" cy="136"/>
                                <a:chOff x="1020" y="2160"/>
                                <a:chExt cx="953" cy="454"/>
                              </a:xfrm>
                            </wpg:grpSpPr>
                            <wps:wsp>
                              <wps:cNvPr id="2242" name="Line 34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20" y="2160"/>
                                  <a:ext cx="499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3" name="Line 3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19" y="2160"/>
                                  <a:ext cx="454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244" name="Group 34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10" y="2478"/>
                                <a:ext cx="272" cy="136"/>
                                <a:chOff x="1020" y="2160"/>
                                <a:chExt cx="953" cy="454"/>
                              </a:xfrm>
                            </wpg:grpSpPr>
                            <wps:wsp>
                              <wps:cNvPr id="2245" name="Line 34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20" y="2160"/>
                                  <a:ext cx="499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6" name="Line 3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19" y="2160"/>
                                  <a:ext cx="454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2247" name="Line 3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8" y="2160"/>
                              <a:ext cx="1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8" name="Line 3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" y="2160"/>
                              <a:ext cx="273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2249" name="Group 352"/>
                        <wpg:cNvGrpSpPr>
                          <a:grpSpLocks/>
                        </wpg:cNvGrpSpPr>
                        <wpg:grpSpPr bwMode="auto">
                          <a:xfrm rot="5400000" flipH="1">
                            <a:off x="1512570" y="769620"/>
                            <a:ext cx="618490" cy="86995"/>
                            <a:chOff x="158" y="2024"/>
                            <a:chExt cx="908" cy="136"/>
                          </a:xfrm>
                        </wpg:grpSpPr>
                        <wpg:grpSp>
                          <wpg:cNvPr id="2250" name="Group 353"/>
                          <wpg:cNvGrpSpPr>
                            <a:grpSpLocks/>
                          </wpg:cNvGrpSpPr>
                          <wpg:grpSpPr bwMode="auto">
                            <a:xfrm>
                              <a:off x="340" y="2024"/>
                              <a:ext cx="453" cy="136"/>
                              <a:chOff x="1066" y="2478"/>
                              <a:chExt cx="816" cy="136"/>
                            </a:xfrm>
                          </wpg:grpSpPr>
                          <wpg:grpSp>
                            <wpg:cNvPr id="2251" name="Group 35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6" y="2478"/>
                                <a:ext cx="272" cy="136"/>
                                <a:chOff x="1020" y="2160"/>
                                <a:chExt cx="953" cy="454"/>
                              </a:xfrm>
                            </wpg:grpSpPr>
                            <wps:wsp>
                              <wps:cNvPr id="2252" name="Line 3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20" y="2160"/>
                                  <a:ext cx="499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53" name="Line 3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19" y="2160"/>
                                  <a:ext cx="454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254" name="Group 3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38" y="2478"/>
                                <a:ext cx="272" cy="136"/>
                                <a:chOff x="1020" y="2160"/>
                                <a:chExt cx="953" cy="454"/>
                              </a:xfrm>
                            </wpg:grpSpPr>
                            <wps:wsp>
                              <wps:cNvPr id="2255" name="Line 35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20" y="2160"/>
                                  <a:ext cx="499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56" name="Line 3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19" y="2160"/>
                                  <a:ext cx="454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257" name="Group 3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10" y="2478"/>
                                <a:ext cx="272" cy="136"/>
                                <a:chOff x="1020" y="2160"/>
                                <a:chExt cx="953" cy="454"/>
                              </a:xfrm>
                            </wpg:grpSpPr>
                            <wps:wsp>
                              <wps:cNvPr id="2258" name="Line 36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20" y="2160"/>
                                  <a:ext cx="499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59" name="Line 3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19" y="2160"/>
                                  <a:ext cx="454" cy="4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2260" name="Line 3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8" y="2160"/>
                              <a:ext cx="1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1" name="Line 3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" y="2160"/>
                              <a:ext cx="273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262" name="Line 36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24305" y="519430"/>
                            <a:ext cx="353695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63" name="Text Box 366"/>
                        <wps:cNvSpPr txBox="1">
                          <a:spLocks noChangeArrowheads="1"/>
                        </wps:cNvSpPr>
                        <wps:spPr bwMode="auto">
                          <a:xfrm>
                            <a:off x="1789430" y="142240"/>
                            <a:ext cx="6280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689D8C1" w14:textId="77777777" w:rsidR="006908D0" w:rsidRPr="009A52EC" w:rsidRDefault="006908D0" w:rsidP="006908D0">
                              <w:pPr>
                                <w:rPr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dd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>=5V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4" name="Text Box 367"/>
                        <wps:cNvSpPr txBox="1">
                          <a:spLocks noChangeArrowheads="1"/>
                        </wps:cNvSpPr>
                        <wps:spPr bwMode="auto">
                          <a:xfrm>
                            <a:off x="913130" y="674370"/>
                            <a:ext cx="33147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4D2D78" w14:textId="77777777" w:rsidR="006908D0" w:rsidRPr="001E6AB3" w:rsidRDefault="006908D0" w:rsidP="006908D0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5" name="Text Box 368"/>
                        <wps:cNvSpPr txBox="1">
                          <a:spLocks noChangeArrowheads="1"/>
                        </wps:cNvSpPr>
                        <wps:spPr bwMode="auto">
                          <a:xfrm>
                            <a:off x="1920240" y="704215"/>
                            <a:ext cx="33147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D627C4" w14:textId="77777777" w:rsidR="006908D0" w:rsidRPr="001E6AB3" w:rsidRDefault="006908D0" w:rsidP="006908D0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w14:anchorId="6ED417C3" id="Καμβάς 2266" o:spid="_x0000_s1089" editas="canvas" style="position:absolute;left:0;text-align:left;margin-left:130.3pt;margin-top:373.7pt;width:277.2pt;height:219.8pt;z-index:251658240;mso-position-horizontal-relative:page;mso-position-vertical-relative:page" coordsize="35204,27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">
                <v:shape id="_x0000_s1090" type="#_x0000_t75" style="position:absolute;width:35204;height:27914;visibility:visible;mso-wrap-style:square">
                  <v:fill o:detectmouseclick="t"/>
                  <v:path o:connecttype="none"/>
                </v:shape>
                <v:line id="Line 280" o:spid="_x0000_s1091" style="position:absolute;visibility:visible;mso-wrap-style:square" from="4603,4851" to="4603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v:group id="Group 281" o:spid="_x0000_s1092" style="position:absolute;left:15049;top:2673;width:2172;height:2534" coordorigin="5448,2238" coordsize="342,3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line id="Line 282" o:spid="_x0000_s1093" style="position:absolute;flip:y;visibility:visible;mso-wrap-style:square" from="5620,2238" to="5621,2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/md8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LB/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f5nfGAAAA2wAAAA8AAAAAAAAA&#10;AAAAAAAAoQIAAGRycy9kb3ducmV2LnhtbFBLBQYAAAAABAAEAPkAAACUAwAAAAA=&#10;"/>
                  <v:line id="Line 283" o:spid="_x0000_s1094" style="position:absolute;visibility:visible;mso-wrap-style:square" from="5448,2238" to="5790,2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/v:group>
                <v:group id="Group 284" o:spid="_x0000_s1095" style="position:absolute;left:2489;top:9213;width:26670;height:16993" coordorigin="3760,2665" coordsize="4200,26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group id="Group 285" o:spid="_x0000_s1096" style="position:absolute;left:4821;top:2979;width:1083;height:969" coordorigin="4821,2979" coordsize="1083,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line id="Line 286" o:spid="_x0000_s1097" style="position:absolute;visibility:visible;mso-wrap-style:square" from="5279,3321" to="5280,3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    <v:line id="Line 287" o:spid="_x0000_s1098" style="position:absolute;visibility:visible;mso-wrap-style:square" from="5392,3207" to="5393,3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    <v:line id="Line 288" o:spid="_x0000_s1099" style="position:absolute;visibility:visible;mso-wrap-style:square" from="5391,3321" to="5619,3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    <v:line id="Line 289" o:spid="_x0000_s1100" style="position:absolute;visibility:visible;mso-wrap-style:square" from="5391,3492" to="5904,3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  <v:line id="Line 290" o:spid="_x0000_s1101" style="position:absolute;visibility:visible;mso-wrap-style:square" from="5391,3663" to="5619,3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    <v:stroke endarrow="block"/>
                    </v:line>
                    <v:line id="Line 291" o:spid="_x0000_s1102" style="position:absolute;visibility:visible;mso-wrap-style:square" from="5619,3664" to="5619,3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<v:line id="Line 292" o:spid="_x0000_s1103" style="position:absolute;flip:y;visibility:visible;mso-wrap-style:square" from="5619,2979" to="5619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YBeM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Gpu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YBeMIAAADbAAAADwAAAAAAAAAAAAAA&#10;AAChAgAAZHJzL2Rvd25yZXYueG1sUEsFBgAAAAAEAAQA+QAAAJADAAAAAA==&#10;"/>
                    <v:line id="Line 293" o:spid="_x0000_s1104" style="position:absolute;flip:x;visibility:visible;mso-wrap-style:square" from="4821,3492" to="5280,3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qk48UAAADbAAAADwAAAGRycy9kb3ducmV2LnhtbESPQWsCMRSE74L/IbxCL6LZihTdGkUK&#10;ggcvtbLi7XXzull287ImUbf/vikUPA4z8w2zXPe2FTfyoXas4GWSgSAuna65UnD83I7nIEJE1tg6&#10;JgU/FGC9Gg6WmGt35w+6HWIlEoRDjgpMjF0uZSgNWQwT1xEn79t5izFJX0nt8Z7gtpXTLHuVFmtO&#10;CwY7ejdUNoerVSDn+9HFb75mTdGcTgtTlEV33iv1/NRv3kBE6uMj/N/eaQWzBfx9S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cqk48UAAADbAAAADwAAAAAAAAAA&#10;AAAAAAChAgAAZHJzL2Rvd25yZXYueG1sUEsFBgAAAAAEAAQA+QAAAJMDAAAAAA==&#10;"/>
                  </v:group>
                  <v:line id="Line 294" o:spid="_x0000_s1105" style="position:absolute;visibility:visible;mso-wrap-style:square" from="5902,4633" to="5902,4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uySM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UuySMIAAADbAAAADwAAAAAAAAAAAAAA&#10;AAChAgAAZHJzL2Rvd25yZXYueG1sUEsFBgAAAAAEAAQA+QAAAJADAAAAAA==&#10;"/>
                  <v:line id="Line 295" o:spid="_x0000_s1106" style="position:absolute;flip:y;visibility:visible;mso-wrap-style:square" from="5902,3948" to="5902,4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U+OMUAAADbAAAADwAAAGRycy9kb3ducmV2LnhtbESPQWsCMRSE74L/IbxCL6VmLW3R1Sgi&#10;CD140ZYVb8/N62bZzcuapLr996ZQ8DjMzDfMfNnbVlzIh9qxgvEoA0FcOl1zpeDrc/M8AREissbW&#10;MSn4pQDLxXAwx1y7K+/oso+VSBAOOSowMXa5lKE0ZDGMXEecvG/nLcYkfSW1x2uC21a+ZNm7tFhz&#10;WjDY0dpQ2ex/rAI52T6d/er02hTN4TA1RVl0x61Sjw/9agYiUh/v4f/2h1bwN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U+OMUAAADbAAAADwAAAAAAAAAA&#10;AAAAAAChAgAAZHJzL2Rvd25yZXYueG1sUEsFBgAAAAAEAAQA+QAAAJMDAAAAAA==&#10;"/>
                  <v:group id="Group 296" o:spid="_x0000_s1107" style="position:absolute;left:5888;top:2980;width:1083;height:969;flip:x" coordorigin="4821,2979" coordsize="1083,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HiQcwwAAANsAAAAP&#10;AAAAAAAAAAAAAAAAAKoCAABkcnMvZG93bnJldi54bWxQSwUGAAAAAAQABAD6AAAAmgMAAAAA&#10;">
                    <v:line id="Line 297" o:spid="_x0000_s1108" style="position:absolute;visibility:visible;mso-wrap-style:square" from="5279,3321" to="5280,3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  <v:line id="Line 298" o:spid="_x0000_s1109" style="position:absolute;visibility:visible;mso-wrap-style:square" from="5392,3207" to="5393,3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  <v:line id="Line 299" o:spid="_x0000_s1110" style="position:absolute;visibility:visible;mso-wrap-style:square" from="5391,3321" to="5619,3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  <v:line id="Line 300" o:spid="_x0000_s1111" style="position:absolute;visibility:visible;mso-wrap-style:square" from="5391,3492" to="5904,3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  <v:line id="Line 301" o:spid="_x0000_s1112" style="position:absolute;visibility:visible;mso-wrap-style:square" from="5391,3663" to="5619,3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    <v:stroke endarrow="block"/>
                    </v:line>
                    <v:line id="Line 302" o:spid="_x0000_s1113" style="position:absolute;visibility:visible;mso-wrap-style:square" from="5619,3664" to="5619,3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  <v:line id="Line 303" o:spid="_x0000_s1114" style="position:absolute;flip:y;visibility:visible;mso-wrap-style:square" from="5619,2979" to="5619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MyPs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L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Mj7GAAAA2wAAAA8AAAAAAAAA&#10;AAAAAAAAoQIAAGRycy9kb3ducmV2LnhtbFBLBQYAAAAABAAEAPkAAACUAwAAAAA=&#10;"/>
                    <v:line id="Line 304" o:spid="_x0000_s1115" style="position:absolute;flip:x;visibility:visible;mso-wrap-style:square" from="4821,3492" to="5280,3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VRHs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q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FUR7DAAAA2wAAAA8AAAAAAAAAAAAA&#10;AAAAoQIAAGRycy9kb3ducmV2LnhtbFBLBQYAAAAABAAEAPkAAACRAwAAAAA=&#10;"/>
                  </v:group>
                  <v:line id="Line 305" o:spid="_x0000_s1116" style="position:absolute;visibility:visible;mso-wrap-style:square" from="6055,3456" to="6056,5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  <v:line id="Line 306" o:spid="_x0000_s1117" style="position:absolute;rotation:-90;visibility:visible;mso-wrap-style:square" from="5128,2492" to="5129,34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g7fMUAAADbAAAADwAAAGRycy9kb3ducmV2LnhtbESPT2sCMRTE74LfITyhN83qwdatUUTQ&#10;llIP/oHS22Pz3GzdvCxJ6q7f3hQKHoeZ+Q0zX3a2FlfyoXKsYDzKQBAXTldcKjgdN8MXECEia6wd&#10;k4IbBVgu+r055tq1vKfrIZYiQTjkqMDE2ORShsKQxTByDXHyzs5bjEn6UmqPbYLbWk6ybCotVpwW&#10;DDa0NlRcDr9WwbPbfrbf558vv37Tdnza7czHcabU06BbvYKI1MVH+L/9rhVMJ/D3Jf0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5g7fMUAAADbAAAADwAAAAAAAAAA&#10;AAAAAAChAgAAZHJzL2Rvd25yZXYueG1sUEsFBgAAAAAEAAQA+QAAAJMDAAAAAA==&#10;"/>
                  <v:line id="Line 307" o:spid="_x0000_s1118" style="position:absolute;flip:x;visibility:visible;mso-wrap-style:square" from="5608,3949" to="6179,3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JkAccAAADcAAAADwAAAGRycy9kb3ducmV2LnhtbESPQUsDMRCF70L/QxjBi9isRUrdNi1F&#10;EHroxSpbvE0342bZzWSbxHb9985B8DbDe/PeN6vN6Ht1oZjawAYepwUo4jrYlhsDH++vDwtQKSNb&#10;7AOTgR9KsFlPblZY2nDlN7occqMkhFOJBlzOQ6l1qh15TNMwEIv2FaLHLGtstI14lXDf61lRzLXH&#10;lqXB4UAvjuru8O0N6MX+/hy3p6eu6o7HZ1fV1fC5N+budtwuQWUa87/573pnBX8u+PKMTKD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AmQBxwAAANwAAAAPAAAAAAAA&#10;AAAAAAAAAKECAABkcnMvZG93bnJldi54bWxQSwUGAAAAAAQABAD5AAAAlQMAAAAA&#10;"/>
                  <v:line id="Line 308" o:spid="_x0000_s1119" style="position:absolute;visibility:visible;mso-wrap-style:square" from="6179,2980" to="7034,2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pA5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e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akDlxAAAANwAAAAPAAAAAAAAAAAA&#10;AAAAAKECAABkcnMvZG93bnJldi54bWxQSwUGAAAAAAQABAD5AAAAkgMAAAAA&#10;"/>
                  <v:oval id="Oval 309" o:spid="_x0000_s1120" style="position:absolute;left:5048;top:4435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Gc0r8A&#10;AADcAAAADwAAAGRycy9kb3ducmV2LnhtbERPTYvCMBC9C/6HMII3TetBlq5RRBC8eFAXvM42Y1tN&#10;JqWJbfXXG0HwNo/3OYtVb41oqfGVYwXpNAFBnDtdcaHg77Sd/IDwAVmjcUwKHuRhtRwOFphp1/GB&#10;2mMoRAxhn6GCMoQ6k9LnJVn0U1cTR+7iGoshwqaQusEuhlsjZ0kylxYrjg0l1rQpKb8d71bBPn12&#10;u7tx/+e1adOrq6TvHxelxqN+/QsiUB++4o97p+P8+Qzez8QL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MZzSvwAAANwAAAAPAAAAAAAAAAAAAAAAAJgCAABkcnMvZG93bnJl&#10;di54bWxQSwUGAAAAAAQABAD1AAAAhAMAAAAA&#10;" filled="f"/>
                  <v:oval id="Oval 310" o:spid="_x0000_s1121" style="position:absolute;left:6914;top:3455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ygsIA&#10;AADcAAAADwAAAGRycy9kb3ducmV2LnhtbERPyWrDMBC9F/IPYgK5NbJzCK1jJYRAwJcemhZ6nVjj&#10;JZFGxlK89OurQqG3ebx18sNkjRio961jBek6AUFcOt1yreDz4/z8AsIHZI3GMSmYycNhv3jKMdNu&#10;5HcaLqEWMYR9hgqaELpMSl82ZNGvXUccucr1FkOEfS11j2MMt0ZukmQrLbYcGxrs6NRQeb88rIK3&#10;9HssHsZdv45mSG+ulX6aK6VWy+m4AxFoCv/iP3eh4/zXFH6fiR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NnKCwgAAANwAAAAPAAAAAAAAAAAAAAAAAJgCAABkcnMvZG93&#10;bnJldi54bWxQSwUGAAAAAAQABAD1AAAAhwMAAAAA&#10;" filled="f"/>
                  <v:oval id="Oval 311" o:spid="_x0000_s1122" style="position:absolute;left:6027;top:3456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CP/sQA&#10;AADdAAAADwAAAGRycy9kb3ducmV2LnhtbERPy2rCQBTdC/2H4QrdiM40FpXoKFIotDtrfS2vmWuS&#10;NnMnZKZJ+vedhdDl4bxXm95WoqXGl441PE0UCOLMmZJzDYfP1/EChA/IBivHpOGXPGzWD4MVpsZ1&#10;/EHtPuQihrBPUUMRQp1K6bOCLPqJq4kjd3ONxRBhk0vTYBfDbSUTpWbSYsmxocCaXgrKvvc/VsPX&#10;eWvV86id3abq+H7iebe4XnZaPw777RJEoD78i+/uN6MhSVScG9/EJ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gj/7EAAAA3QAAAA8AAAAAAAAAAAAAAAAAmAIAAGRycy9k&#10;b3ducmV2LnhtbFBLBQYAAAAABAAEAPUAAACJAwAAAAA=&#10;" fillcolor="black"/>
                  <v:line id="Line 312" o:spid="_x0000_s1123" style="position:absolute;flip:x;visibility:visible;mso-wrap-style:square" from="5104,4461" to="5563,4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FDCccAAADdAAAADwAAAGRycy9kb3ducmV2LnhtbESPQWsCMRSE74X+h/AKvZSadRHR1Sgi&#10;FHrwUi0rvT03r5tlNy/bJNXtvzeC0OMwM98wy/VgO3EmHxrHCsajDARx5XTDtYLPw9vrDESIyBo7&#10;x6TgjwKsV48PSyy0u/AHnfexFgnCoUAFJsa+kDJUhiyGkeuJk/ftvMWYpK+l9nhJcNvJPMum0mLD&#10;acFgT1tDVbv/tQrkbPfy4zenSVu2x+PclFXZf+2Uen4aNgsQkYb4H76337WCPM/mcHuTnoB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0UMJxwAAAN0AAAAPAAAAAAAA&#10;AAAAAAAAAKECAABkcnMvZG93bnJldi54bWxQSwUGAAAAAAQABAD5AAAAlQMAAAAA&#10;"/>
                  <v:group id="Group 313" o:spid="_x0000_s1124" style="position:absolute;left:5562;top:4176;width:522;height:570" coordorigin="5562,4176" coordsize="522,5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3sTs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Dvv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7t7E7CAAAA3QAAAA8A&#10;AAAAAAAAAAAAAAAAqgIAAGRycy9kb3ducmV2LnhtbFBLBQYAAAAABAAEAPoAAACZAwAAAAA=&#10;">
                    <v:line id="Line 314" o:spid="_x0000_s1125" style="position:absolute;visibility:visible;mso-wrap-style:square" from="5562,4290" to="5563,4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WpLccAAADdAAAADwAAAGRycy9kb3ducmV2LnhtbESPQUvDQBSE74L/YXmCN7NJCkFit6Uo&#10;hbaH0lZBj6/ZZxLNvg27axL/vVsQehxm5htmvpxMJwZyvrWsIEtSEMSV1S3XCt5e1w+PIHxA1thZ&#10;JgW/5GG5uL2ZY6ntyEcaTqEWEcK+RAVNCH0ppa8aMugT2xNH79M6gyFKV0vtcIxw08k8TQtpsOW4&#10;0GBPzw1V36cfo2A/OxTDarvbTO/b4ly9HM8fX6NT6v5uWj2BCDSFa/i/vdEK8jzL4PImPgG5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laktxwAAAN0AAAAPAAAAAAAA&#10;AAAAAAAAAKECAABkcnMvZG93bnJldi54bWxQSwUGAAAAAAQABAD5AAAAlQMAAAAA&#10;"/>
                    <v:line id="Line 315" o:spid="_x0000_s1126" style="position:absolute;visibility:visible;mso-wrap-style:square" from="5664,4176" to="5665,4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c3WscAAADd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nSawu1NfAJyf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RzdaxwAAAN0AAAAPAAAAAAAA&#10;AAAAAAAAAKECAABkcnMvZG93bnJldi54bWxQSwUGAAAAAAQABAD5AAAAlQMAAAAA&#10;"/>
                    <v:line id="Line 316" o:spid="_x0000_s1127" style="position:absolute;visibility:visible;mso-wrap-style:square" from="5674,4290" to="5902,4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uSwccAAADdAAAADwAAAGRycy9kb3ducmV2LnhtbESPQWvCQBSE74X+h+UVeqsbI4QSXUVa&#10;CtpDUSvo8Zl9JrHZt2F3m8R/7wqFHoeZ+YaZLQbTiI6cry0rGI8SEMSF1TWXCvbfHy+vIHxA1thY&#10;JgVX8rCYPz7MMNe25y11u1CKCGGfo4IqhDaX0hcVGfQj2xJH72ydwRClK6V22Ee4aWSaJJk0WHNc&#10;qLClt4qKn92vUfA12WTdcv25Gg7r7FS8b0/HS++Uen4allMQgYbwH/5rr7SCNB1P4P4mPgE5v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C5LBxwAAAN0AAAAPAAAAAAAA&#10;AAAAAAAAAKECAABkcnMvZG93bnJldi54bWxQSwUGAAAAAAQABAD5AAAAlQMAAAAA&#10;"/>
                    <v:line id="Line 317" o:spid="_x0000_s1128" style="position:absolute;visibility:visible;mso-wrap-style:square" from="5674,4461" to="6055,4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IKtcgAAADdAAAADwAAAGRycy9kb3ducmV2LnhtbESPQWvCQBSE74X+h+UVeqsb0xJKdBWp&#10;CNqDVCvo8Zl9JrHZt2F3m6T/visUehxm5htmOh9MIzpyvrasYDxKQBAXVtdcKjh8rp5eQfiArLGx&#10;TAp+yMN8dn83xVzbnnfU7UMpIoR9jgqqENpcSl9UZNCPbEscvYt1BkOUrpTaYR/hppFpkmTSYM1x&#10;ocKW3ioqvvbfRsH2+SPrFpv39XDcZOdiuTufrr1T6vFhWExABBrCf/ivvdYK0nT8Arc38QnI2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eIKtcgAAADdAAAADwAAAAAA&#10;AAAAAAAAAAChAgAAZHJzL2Rvd25yZXYueG1sUEsFBgAAAAAEAAQA+QAAAJYDAAAAAA==&#10;"/>
                    <v:line id="Line 318" o:spid="_x0000_s1129" style="position:absolute;visibility:visible;mso-wrap-style:square" from="5674,4632" to="5902,46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I6OsYAAADdAAAADwAAAGRycy9kb3ducmV2LnhtbESPQWvCQBSE70L/w/IK3nSTQGtNXaU0&#10;FDxYQS09v2Zfs6HZtyG7jeu/7xYEj8PMfMOsNtF2YqTBt44V5PMMBHHtdMuNgo/T2+wJhA/IGjvH&#10;pOBCHjbru8kKS+3OfKDxGBqRIOxLVGBC6EspfW3Iop+7njh5326wGJIcGqkHPCe47WSRZY/SYstp&#10;wWBPr4bqn+OvVbAw1UEuZLU77auxzZfxPX5+LZWa3seXZxCBYriFr+2tVlAU+QP8v0lPQK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0iOjrGAAAA3QAAAA8AAAAAAAAA&#10;AAAAAAAAoQIAAGRycy9kb3ducmV2LnhtbFBLBQYAAAAABAAEAPkAAACUAwAAAAA=&#10;">
                      <v:stroke endarrow="block"/>
                    </v:line>
                    <v:oval id="Oval 319" o:spid="_x0000_s1130" style="position:absolute;left:6027;top:4435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ooyscA&#10;AADdAAAADwAAAGRycy9kb3ducmV2LnhtbESPQUvDQBSE74L/YXlCL9LuNkpaYrelCIV606ptj6/Z&#10;1ySafRuy2yT+e7cgeBxm5htmsRpsLTpqfeVYw3SiQBDnzlRcaPh434znIHxANlg7Jg0/5GG1vL1Z&#10;YGZcz2/U7UIhIoR9hhrKEJpMSp+XZNFPXEMcvbNrLYYo20KaFvsIt7VMlEqlxYrjQokNPZeUf+8u&#10;VsPXYW3V432Xnh/U58ueZ/38dHzVenQ3rJ9ABBrCf/ivvTUakmSawvVNf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qKMrHAAAA3QAAAA8AAAAAAAAAAAAAAAAAmAIAAGRy&#10;cy9kb3ducmV2LnhtbFBLBQYAAAAABAAEAPUAAACMAwAAAAA=&#10;" fillcolor="black"/>
                  </v:group>
                  <v:oval id="Oval 320" o:spid="_x0000_s1131" style="position:absolute;left:5860;top:3904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aNUccA&#10;AADdAAAADwAAAGRycy9kb3ducmV2LnhtbESPQWvCQBSE74L/YXmCF6m7pkUluooUhPbWqm09PrPP&#10;JDb7NmS3Sfrvu4VCj8PMfMOst72tREuNLx1rmE0VCOLMmZJzDafj/m4Jwgdkg5Vj0vBNHrab4WCN&#10;qXEdv1J7CLmIEPYpaihCqFMpfVaQRT91NXH0rq6xGKJscmka7CLcVjJRai4tlhwXCqzpsaDs8/Bl&#10;Ndw+dlY9TNr59V69Pb/zoltezi9aj0f9bgUiUB/+w3/tJ6MhSWYL+H0Tn4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2mjVHHAAAA3QAAAA8AAAAAAAAAAAAAAAAAmAIAAGRy&#10;cy9kb3ducmV2LnhtbFBLBQYAAAAABAAEAPUAAACMAwAAAAA=&#10;" fillcolor="black"/>
                  <v:group id="Group 321" o:spid="_x0000_s1132" style="position:absolute;left:5620;top:4884;width:570;height:457" coordorigin="5334,5886" coordsize="570,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JvgSM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DnP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Cb4EjCAAAA3QAAAA8A&#10;AAAAAAAAAAAAAAAAqgIAAGRycy9kb3ducmV2LnhtbFBLBQYAAAAABAAEAPoAAACZAwAAAAA=&#10;">
                    <v:line id="Line 322" o:spid="_x0000_s1133" style="position:absolute;visibility:visible;mso-wrap-style:square" from="5619,5886" to="5620,6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OlK8gAAADdAAAADwAAAGRycy9kb3ducmV2LnhtbESPQWvCQBSE74X+h+UVeqsbUwhtdBWp&#10;CNpDqVbQ4zP7TGKzb8PuNkn/vSsUehxm5htmOh9MIzpyvrasYDxKQBAXVtdcKth/rZ5eQPiArLGx&#10;TAp+ycN8dn83xVzbnrfU7UIpIoR9jgqqENpcSl9UZNCPbEscvbN1BkOUrpTaYR/hppFpkmTSYM1x&#10;ocKW3ioqvnc/RsHH82fWLTbv6+GwyU7Fcns6Xnqn1OPDsJiACDSE//Bfe60VpOn4FW5v4hOQsy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+OlK8gAAADdAAAADwAAAAAA&#10;AAAAAAAAAAChAgAAZHJzL2Rvd25yZXYueG1sUEsFBgAAAAAEAAQA+QAAAJYDAAAAAA==&#10;"/>
                    <v:line id="Line 323" o:spid="_x0000_s1134" style="position:absolute;visibility:visible;mso-wrap-style:square" from="5334,6228" to="5904,6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XGC8QAAADdAAAADwAAAGRycy9kb3ducmV2LnhtbERPz2vCMBS+C/sfwht409QKZXRGEUXQ&#10;HUTdYDs+m7e2W/NSkqyt/705DDx+fL8Xq8E0oiPna8sKZtMEBHFhdc2lgo/33eQFhA/IGhvLpOBG&#10;HlbLp9ECc217PlN3CaWIIexzVFCF0OZS+qIig35qW+LIfVtnMEToSqkd9jHcNDJNkkwarDk2VNjS&#10;pqLi9/JnFBznp6xbH972w+chuxbb8/Xrp3dKjZ+H9SuIQEN4iP/de60gTdO4P76JT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tcYLxAAAAN0AAAAPAAAAAAAAAAAA&#10;AAAAAKECAABkcnMvZG93bnJldi54bWxQSwUGAAAAAAQABAD5AAAAkgMAAAAA&#10;"/>
                    <v:line id="Line 324" o:spid="_x0000_s1135" style="position:absolute;visibility:visible;mso-wrap-style:square" from="5448,6285" to="5790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ljkMcAAADd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jSdwu1NfAJyf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+WOQxwAAAN0AAAAPAAAAAAAA&#10;AAAAAAAAAKECAABkcnMvZG93bnJldi54bWxQSwUGAAAAAAQABAD5AAAAlQMAAAAA&#10;"/>
                    <v:line id="Line 325" o:spid="_x0000_s1136" style="position:absolute;visibility:visible;mso-wrap-style:square" from="5562,6342" to="5733,6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v958QAAADdAAAADwAAAGRycy9kb3ducmV2LnhtbERPXWvCMBR9F/wP4Qp701QHZVSjiDLQ&#10;PYzpBH28Nte22tyUJGu7f78MBjtvh/PFWax6U4uWnK8sK5hOEhDEudUVFwpOn6/jFxA+IGusLZOC&#10;b/KwWg4HC8y07fhA7TEUIpawz1BBGUKTSenzkgz6iW2Io3azzmCI1BVSO+xiuanlLElSabDiuFBi&#10;Q5uS8sfxyyh4f/5I2/X+bdef9+k13x6ul3vnlHoa9es5iEB9+Df/pXdawSwCft/EJyC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K/3nxAAAAN0AAAAPAAAAAAAAAAAA&#10;AAAAAKECAABkcnMvZG93bnJldi54bWxQSwUGAAAAAAQABAD5AAAAkgMAAAAA&#10;"/>
                    <v:oval id="Oval 326" o:spid="_x0000_s1137" style="position:absolute;left:5579;top:6032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FB78YA&#10;AADdAAAADwAAAGRycy9kb3ducmV2LnhtbESPT2vCQBTE74LfYXmCF6m7jWIluooIgr219u/xNftM&#10;YrNvQ3abpN++Kwg9DjPzG2a97W0lWmp86VjD/VSBIM6cKTnX8PpyuFuC8AHZYOWYNPySh+1mOFhj&#10;alzHz9SeQi4ihH2KGooQ6lRKnxVk0U9dTRy9s2sshiibXJoGuwi3lUyUWkiLJceFAmvaF5R9n36s&#10;hsvHzqr5pF2cZ+rt8Z0fuuXX55PW41G/W4EI1If/8K19NBqSJJnB9U18AnL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FB78YAAADdAAAADwAAAAAAAAAAAAAAAACYAgAAZHJz&#10;L2Rvd25yZXYueG1sUEsFBgAAAAAEAAQA9QAAAIsDAAAAAA==&#10;" fillcolor="black"/>
                  </v:group>
                  <v:shape id="Text Box 327" o:spid="_x0000_s1138" type="#_x0000_t202" style="position:absolute;left:7232;top:2697;width:728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kuuMQA&#10;AADdAAAADwAAAGRycy9kb3ducmV2LnhtbESPQWvCQBSE7wX/w/KE3prdBi01uoooBU9KbSt4e2Sf&#10;SWj2bciuJv57VxA8DjPzDTNb9LYWF2p95VjDe6JAEOfOVFxo+P35evsE4QOywdoxabiSh8V88DLD&#10;zLiOv+myD4WIEPYZaihDaDIpfV6SRZ+4hjh6J9daDFG2hTQtdhFua5kq9SEtVhwXSmxoVVL+vz9b&#10;DX/b0/EwUrtibcdN53ol2U6k1q/DfjkFEagPz/CjvTEa0jQdwf1NfA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JLrjEAAAA3QAAAA8AAAAAAAAAAAAAAAAAmAIAAGRycy9k&#10;b3ducmV2LnhtbFBLBQYAAAAABAAEAPUAAACJAwAAAAA=&#10;" filled="f" stroked="f">
                    <v:textbox>
                      <w:txbxContent>
                        <w:p w14:paraId="0E9D480C" w14:textId="77777777" w:rsidR="006908D0" w:rsidRPr="00604F69" w:rsidRDefault="006908D0" w:rsidP="006908D0">
                          <w:pPr>
                            <w:rPr>
                              <w:vertAlign w:val="subscript"/>
                            </w:rPr>
                          </w:pPr>
                          <w:proofErr w:type="spellStart"/>
                          <w:r>
                            <w:rPr>
                              <w:lang w:val="en-US"/>
                            </w:rPr>
                            <w:t>V</w:t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out</w:t>
                          </w:r>
                          <w:proofErr w:type="spellEnd"/>
                          <w:r>
                            <w:rPr>
                              <w:vertAlign w:val="subscript"/>
                            </w:rPr>
                            <w:t>+</w:t>
                          </w:r>
                        </w:p>
                      </w:txbxContent>
                    </v:textbox>
                  </v:shape>
                  <v:shape id="Text Box 328" o:spid="_x0000_s1139" type="#_x0000_t202" style="position:absolute;left:3911;top:3211;width:728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LI8QA&#10;AADdAAAADwAAAGRycy9kb3ducmV2LnhtbESPT4vCMBTE7wt+h/AEb2ti0UWrUcRF8OSy/gNvj+bZ&#10;FpuX0mRt/fabhQWPw8z8hlmsOluJBzW+dKxhNFQgiDNnSs41nI7b9ykIH5ANVo5Jw5M8rJa9twWm&#10;xrX8TY9DyEWEsE9RQxFCnUrps4Is+qGriaN3c43FEGWTS9NgG+G2kolSH9JiyXGhwJo2BWX3w4/V&#10;cN7frpex+so/7aRuXack25nUetDv1nMQgbrwCv+3d0ZDkiQT+HsTn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FiyPEAAAA3QAAAA8AAAAAAAAAAAAAAAAAmAIAAGRycy9k&#10;b3ducmV2LnhtbFBLBQYAAAAABAAEAPUAAACJAwAAAAA=&#10;" filled="f" stroked="f">
                    <v:textbox>
                      <w:txbxContent>
                        <w:p w14:paraId="42E1A211" w14:textId="77777777" w:rsidR="006908D0" w:rsidRPr="00604F69" w:rsidRDefault="006908D0" w:rsidP="006908D0">
                          <w:pPr>
                            <w:rPr>
                              <w:vertAlign w:val="subscript"/>
                            </w:rPr>
                          </w:pPr>
                          <w:r>
                            <w:rPr>
                              <w:lang w:val="en-US"/>
                            </w:rPr>
                            <w:t>V</w:t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in</w:t>
                          </w:r>
                          <w:r>
                            <w:rPr>
                              <w:vertAlign w:val="subscript"/>
                            </w:rPr>
                            <w:t>+</w:t>
                          </w:r>
                        </w:p>
                      </w:txbxContent>
                    </v:textbox>
                  </v:shape>
                  <v:shape id="Text Box 329" o:spid="_x0000_s1140" type="#_x0000_t202" style="position:absolute;left:4320;top:4235;width:728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cVVMUA&#10;AADdAAAADwAAAGRycy9kb3ducmV2LnhtbESPQWvCQBSE7wX/w/IEb81uQxtqdBWxFDxZtK3g7ZF9&#10;JqHZtyG7TeK/7xYEj8PMfMMs16NtRE+drx1reEoUCOLCmZpLDV+f74+vIHxANtg4Jg1X8rBeTR6W&#10;mBs38IH6YyhFhLDPUUMVQptL6YuKLPrEtcTRu7jOYoiyK6XpcIhw28hUqUxarDkuVNjStqLi5/hr&#10;NXzvL+fTs/oo3+xLO7hRSbZzqfVsOm4WIAKN4R6+tXdGQ5qmGfy/i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xVUxQAAAN0AAAAPAAAAAAAAAAAAAAAAAJgCAABkcnMv&#10;ZG93bnJldi54bWxQSwUGAAAAAAQABAD1AAAAigMAAAAA&#10;" filled="f" stroked="f">
                    <v:textbox>
                      <w:txbxContent>
                        <w:p w14:paraId="6513385F" w14:textId="77777777" w:rsidR="006908D0" w:rsidRPr="001E3079" w:rsidRDefault="006908D0" w:rsidP="006908D0">
                          <w:pPr>
                            <w:rPr>
                              <w:vertAlign w:val="subscript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V</w:t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330" o:spid="_x0000_s1141" type="#_x0000_t202" style="position:absolute;left:6276;top:4347;width:695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uwz8QA&#10;AADdAAAADwAAAGRycy9kb3ducmV2LnhtbESPT2vCQBTE74LfYXlCb7praKtGVxGl0FOLf8HbI/tM&#10;gtm3Ibs16bfvFgSPw8z8hlmsOluJOzW+dKxhPFIgiDNnSs41HA8fwykIH5ANVo5Jwy95WC37vQWm&#10;xrW8o/s+5CJC2KeooQihTqX0WUEW/cjVxNG7usZiiLLJpWmwjXBbyUSpd2mx5LhQYE2bgrLb/sdq&#10;OH1dL+dX9Z1v7Vvduk5JtjOp9cugW89BBOrCM/xofxoNSZJM4P9Nf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bsM/EAAAA3QAAAA8AAAAAAAAAAAAAAAAAmAIAAGRycy9k&#10;b3ducmV2LnhtbFBLBQYAAAAABAAEAPUAAACJAwAAAAA=&#10;" filled="f" stroked="f">
                    <v:textbox>
                      <w:txbxContent>
                        <w:p w14:paraId="2D667851" w14:textId="77777777" w:rsidR="006908D0" w:rsidRPr="00BE462C" w:rsidRDefault="006908D0" w:rsidP="006908D0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M3</w:t>
                          </w:r>
                        </w:p>
                      </w:txbxContent>
                    </v:textbox>
                  </v:shape>
                  <v:shape id="Text Box 331" o:spid="_x0000_s1142" type="#_x0000_t202" style="position:absolute;left:6448;top:3596;width:640;height: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QkvcEA&#10;AADdAAAADwAAAGRycy9kb3ducmV2LnhtbERPy4rCMBTdD/gP4QruxsTiDFqNIjMIrkbGF7i7NNe2&#10;2NyUJtr692YhuDyc93zZ2UrcqfGlYw2joQJBnDlTcq7hsF9/TkD4gGywckwaHuRhueh9zDE1ruV/&#10;uu9CLmII+xQ1FCHUqZQ+K8iiH7qaOHIX11gMETa5NA22MdxWMlHqW1osOTYUWNNPQdl1d7Majn+X&#10;82mstvmv/apb1ynJdiq1HvS71QxEoC68xS/3xmhIkiTOjW/iE5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EJL3BAAAA3QAAAA8AAAAAAAAAAAAAAAAAmAIAAGRycy9kb3du&#10;cmV2LnhtbFBLBQYAAAAABAAEAPUAAACGAwAAAAA=&#10;" filled="f" stroked="f">
                    <v:textbox>
                      <w:txbxContent>
                        <w:p w14:paraId="4F22932B" w14:textId="77777777" w:rsidR="006908D0" w:rsidRPr="00BE462C" w:rsidRDefault="006908D0" w:rsidP="006908D0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M2</w:t>
                          </w:r>
                        </w:p>
                      </w:txbxContent>
                    </v:textbox>
                  </v:shape>
                  <v:shape id="Text Box 332" o:spid="_x0000_s1143" type="#_x0000_t202" style="position:absolute;left:4880;top:3588;width:628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iBJsQA&#10;AADdAAAADwAAAGRycy9kb3ducmV2LnhtbESPQWvCQBSE74L/YXkFb2a3QUVTVxGl0JOitoXeHtln&#10;Epp9G7Jbk/57VxA8DjPzDbNc97YWV2p95VjDa6JAEOfOVFxo+Dy/j+cgfEA2WDsmDf/kYb0aDpaY&#10;Gdfxka6nUIgIYZ+hhjKEJpPS5yVZ9IlriKN3ca3FEGVbSNNiF+G2lqlSM2mx4rhQYkPbkvLf05/V&#10;8LW//HxP1KHY2WnTuV5Jtgup9eil37yBCNSHZ/jR/jAa0jRdwP1Nf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IgSbEAAAA3QAAAA8AAAAAAAAAAAAAAAAAmAIAAGRycy9k&#10;b3ducmV2LnhtbFBLBQYAAAAABAAEAPUAAACJAwAAAAA=&#10;" filled="f" stroked="f">
                    <v:textbox>
                      <w:txbxContent>
                        <w:p w14:paraId="7C74A6FE" w14:textId="77777777" w:rsidR="006908D0" w:rsidRPr="00BE462C" w:rsidRDefault="006908D0" w:rsidP="006908D0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M1</w:t>
                          </w:r>
                        </w:p>
                      </w:txbxContent>
                    </v:textbox>
                  </v:shape>
                  <v:line id="Line 333" o:spid="_x0000_s1144" style="position:absolute;flip:x;visibility:visible;mso-wrap-style:square" from="5922,5074" to="6055,5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cgKcQAAADdAAAADwAAAGRycy9kb3ducmV2LnhtbERPz2vCMBS+D/wfwhN2GZquG6LVKDIY&#10;7OBlKhVvz+bZlDYvXZJp998vh8GOH9/v1WawnbiRD41jBc/TDARx5XTDtYLj4X0yBxEissbOMSn4&#10;oQCb9ehhhYV2d/6k2z7WIoVwKFCBibEvpAyVIYth6nrixF2dtxgT9LXUHu8p3HYyz7KZtNhwajDY&#10;05uhqt1/WwVyvnv68tvLa1u2p9PClFXZn3dKPY6H7RJEpCH+i//cH1pBnr+k/elNegJ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hyApxAAAAN0AAAAPAAAAAAAAAAAA&#10;AAAAAKECAABkcnMvZG93bnJldi54bWxQSwUGAAAAAAQABAD5AAAAkgMAAAAA&#10;"/>
                  <v:oval id="Oval 334" o:spid="_x0000_s1145" style="position:absolute;left:4739;top:3435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9k5sUA&#10;AADdAAAADwAAAGRycy9kb3ducmV2LnhtbESPzWrDMBCE74W8g9hAb41sF0pxLIcQCOTSQ91Crxtr&#10;Y7uVVsZS/JOnjwqFHoeZ+YYpdrM1YqTBd44VpJsEBHHtdMeNgs+P49MrCB+QNRrHpGAhD7ty9VBg&#10;rt3E7zRWoRERwj5HBW0IfS6lr1uy6DeuJ47exQ0WQ5RDI/WAU4RbI7MkeZEWO44LLfZ0aKn+qa5W&#10;wVt6m05X485fezOm366Tfl4uSj2u5/0WRKA5/If/2ietIMueU/h9E5+AL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2TmxQAAAN0AAAAPAAAAAAAAAAAAAAAAAJgCAABkcnMv&#10;ZG93bnJldi54bWxQSwUGAAAAAAQABAD1AAAAigMAAAAA&#10;" filled="f"/>
                  <v:oval id="Oval 335" o:spid="_x0000_s1146" style="position:absolute;left:4572;top:2951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36kcQA&#10;AADdAAAADwAAAGRycy9kb3ducmV2LnhtbESPT4vCMBTE78J+h/AWvGnaCiJdo8jCghcP/gGvb5tn&#10;W01eShPbup9+Iwgeh5n5DbNcD9aIjlpfO1aQThMQxIXTNZcKTsefyQKED8gajWNS8CAP69XHaIm5&#10;dj3vqTuEUkQI+xwVVCE0uZS+qMiin7qGOHoX11oMUbal1C32EW6NzJJkLi3WHBcqbOi7ouJ2uFsF&#10;u/Sv396N+z1vTJdeXS398LgoNf4cNl8gAg3hHX61t1pBls0yeL6JT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N+pHEAAAA3QAAAA8AAAAAAAAAAAAAAAAAmAIAAGRycy9k&#10;b3ducmV2LnhtbFBLBQYAAAAABAAEAPUAAACJAwAAAAA=&#10;" filled="f"/>
                  <v:oval id="Oval 336" o:spid="_x0000_s1147" style="position:absolute;left:7035;top:2952;width:57;height:5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FfCsQA&#10;AADdAAAADwAAAGRycy9kb3ducmV2LnhtbESPQYvCMBSE7wv+h/AEb2vaCstSjSKC4MWDrrDXZ/Ns&#10;q8lLaWJb/fVmQdjjMDPfMIvVYI3oqPW1YwXpNAFBXDhdc6ng9LP9/AbhA7JG45gUPMjDajn6WGCu&#10;Xc8H6o6hFBHCPkcFVQhNLqUvKrLop64hjt7FtRZDlG0pdYt9hFsjsyT5khZrjgsVNrSpqLgd71bB&#10;Pn32u7tx59+16dKrq6UfHhelJuNhPQcRaAj/4Xd7pxVk2WwGf2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BXwrEAAAA3QAAAA8AAAAAAAAAAAAAAAAAmAIAAGRycy9k&#10;b3ducmV2LnhtbFBLBQYAAAAABAAEAPUAAACJAwAAAAA=&#10;" filled="f"/>
                  <v:shape id="Text Box 337" o:spid="_x0000_s1148" type="#_x0000_t202" style="position:absolute;left:7088;top:3211;width:728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C4ZcUA&#10;AADdAAAADwAAAGRycy9kb3ducmV2LnhtbESPW2sCMRSE3wX/QziCb5p0tdKuG6VUBJ9atBfw7bA5&#10;e6Gbk2UT3e2/bwqCj8PMfMNk28E24kqdrx1reJgrEMS5MzWXGj4/9rMnED4gG2wck4Zf8rDdjEcZ&#10;psb1fKTrKZQiQtinqKEKoU2l9HlFFv3ctcTRK1xnMUTZldJ02Ee4bWSi1EparDkuVNjSa0X5z+li&#10;NXy9FefvpXovd/ax7d2gJNtnqfV0MrysQQQawj18ax+MhiRZLOH/TX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LhlxQAAAN0AAAAPAAAAAAAAAAAAAAAAAJgCAABkcnMv&#10;ZG93bnJldi54bWxQSwUGAAAAAAQABAD1AAAAigMAAAAA&#10;" filled="f" stroked="f">
                    <v:textbox>
                      <w:txbxContent>
                        <w:p w14:paraId="22375E54" w14:textId="77777777" w:rsidR="006908D0" w:rsidRPr="00604F69" w:rsidRDefault="006908D0" w:rsidP="006908D0">
                          <w:pPr>
                            <w:rPr>
                              <w:vertAlign w:val="subscript"/>
                            </w:rPr>
                          </w:pPr>
                          <w:r>
                            <w:rPr>
                              <w:lang w:val="en-US"/>
                            </w:rPr>
                            <w:t>V</w:t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in</w:t>
                          </w:r>
                          <w:r>
                            <w:rPr>
                              <w:vertAlign w:val="subscript"/>
                            </w:rPr>
                            <w:t>-</w:t>
                          </w:r>
                        </w:p>
                      </w:txbxContent>
                    </v:textbox>
                  </v:shape>
                  <v:shape id="Text Box 338" o:spid="_x0000_s1149" type="#_x0000_t202" style="position:absolute;left:3760;top:2665;width:728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wd/sUA&#10;AADdAAAADwAAAGRycy9kb3ducmV2LnhtbESPT2vCQBTE7wW/w/KE3uquUYtGVxGl0JOl/gNvj+wz&#10;CWbfhuzWxG/vFgo9DjPzG2ax6mwl7tT40rGG4UCBIM6cKTnXcDx8vE1B+IBssHJMGh7kYbXsvSww&#10;Na7lb7rvQy4ihH2KGooQ6lRKnxVk0Q9cTRy9q2sshiibXJoG2wi3lUyUepcWS44LBda0KSi77X+s&#10;htPuejmP1Ve+tZO6dZ2SbGdS69d+t56DCNSF//Bf+9NoSJLRBH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B3+xQAAAN0AAAAPAAAAAAAAAAAAAAAAAJgCAABkcnMv&#10;ZG93bnJldi54bWxQSwUGAAAAAAQABAD1AAAAigMAAAAA&#10;" filled="f" stroked="f">
                    <v:textbox>
                      <w:txbxContent>
                        <w:p w14:paraId="412A8053" w14:textId="77777777" w:rsidR="006908D0" w:rsidRPr="00604F69" w:rsidRDefault="006908D0" w:rsidP="006908D0">
                          <w:pPr>
                            <w:rPr>
                              <w:vertAlign w:val="subscript"/>
                            </w:rPr>
                          </w:pPr>
                          <w:proofErr w:type="spellStart"/>
                          <w:r>
                            <w:rPr>
                              <w:lang w:val="en-US"/>
                            </w:rPr>
                            <w:t>V</w:t>
                          </w:r>
                          <w:r>
                            <w:rPr>
                              <w:vertAlign w:val="subscript"/>
                              <w:lang w:val="en-US"/>
                            </w:rPr>
                            <w:t>out</w:t>
                          </w:r>
                          <w:proofErr w:type="spellEnd"/>
                          <w:r>
                            <w:rPr>
                              <w:vertAlign w:val="subscript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Group 339" o:spid="_x0000_s1150" style="position:absolute;left:10699;top:7861;width:6185;height:870;rotation:-90" coordorigin="158,2024" coordsize="908,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zg9vccAAADd&#10;AAAADwAAAAAAAAAAAAAAAACqAgAAZHJzL2Rvd25yZXYueG1sUEsFBgAAAAAEAAQA+gAAAJ4DAAAA&#10;AA==&#10;">
                  <v:group id="Group 340" o:spid="_x0000_s1151" style="position:absolute;left:340;top:2024;width:453;height:136" coordorigin="1066,2478" coordsize="816,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rEoWsYAAADdAAAADwAAAGRycy9kb3ducmV2LnhtbESPQWvCQBSE7wX/w/KE&#10;3uomkbYSXUVESw8iVAXx9sg+k2D2bciuSfz3riD0OMzMN8xs0ZtKtNS40rKCeBSBIM6sLjlXcDxs&#10;PiYgnEfWWFkmBXdysJgP3maYatvxH7V7n4sAYZeigsL7OpXSZQUZdCNbEwfvYhuDPsgml7rBLsBN&#10;JZMo+pIGSw4LBda0Kii77m9GwU+H3XIcr9vt9bK6nw+fu9M2JqXeh/1yCsJT7//Dr/avVpAk429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6sShaxgAAAN0A&#10;AAAPAAAAAAAAAAAAAAAAAKoCAABkcnMvZG93bnJldi54bWxQSwUGAAAAAAQABAD6AAAAnQMAAAAA&#10;">
                    <v:group id="Group 341" o:spid="_x0000_s1152" style="position:absolute;left:1066;top:2478;width:272;height:136" coordorigin="1020,2160" coordsize="95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y68KM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IknWYG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y68KMQAAADdAAAA&#10;DwAAAAAAAAAAAAAAAACqAgAAZHJzL2Rvd25yZXYueG1sUEsFBgAAAAAEAAQA+gAAAJsDAAAAAA==&#10;">
                      <v:line id="Line 342" o:spid="_x0000_s1153" style="position:absolute;flip:y;visibility:visible;mso-wrap-style:square" from="1020,2160" to="151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L2JtMcAAADdAAAADwAAAGRycy9kb3ducmV2LnhtbESPQUvDQBSE74L/YXmCF2k2RpE2zbYU&#10;QfDQi62k9PaafWZDsm/j7trGf+8KgsdhZr5hqvVkB3EmHzrHCu6zHARx43THrYL3/ctsDiJEZI2D&#10;Y1LwTQHWq+urCkvtLvxG511sRYJwKFGBiXEspQyNIYshcyNx8j6ctxiT9K3UHi8JbgdZ5PmTtNhx&#10;WjA40rOhpt99WQVyvr379JvTY1/3h8PC1E09HrdK3d5MmyWISFP8D/+1X7WConhYwO+b9ATk6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vYm0xwAAAN0AAAAPAAAAAAAA&#10;AAAAAAAAAKECAABkcnMvZG93bnJldi54bWxQSwUGAAAAAAQABAD5AAAAlQMAAAAA&#10;"/>
                      <v:line id="Line 343" o:spid="_x0000_s1154" style="position:absolute;visibility:visible;mso-wrap-style:square" from="1519,2160" to="1973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ojq8QAAADdAAAADwAAAGRycy9kb3ducmV2LnhtbERPz2vCMBS+D/wfwhN2m+m6UUZnFFEE&#10;9SDqBtvx2by1nc1LSWLb/ffmIOz48f2ezgfTiI6cry0reJ4kIIgLq2suFXx+rJ/eQPiArLGxTAr+&#10;yMN8NnqYYq5tz0fqTqEUMYR9jgqqENpcSl9UZNBPbEscuR/rDIYIXSm1wz6Gm0amSZJJgzXHhgpb&#10;WlZUXE5Xo2D/csi6xXa3Gb622blYHc/fv71T6nE8LN5BBBrCv/ju3mgFafoa98c38Qn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aiOrxAAAAN0AAAAPAAAAAAAAAAAA&#10;AAAAAKECAABkcnMvZG93bnJldi54bWxQSwUGAAAAAAQABAD5AAAAkgMAAAAA&#10;"/>
                    </v:group>
                    <v:group id="Group 344" o:spid="_x0000_s1155" style="position:absolute;left:1338;top:2478;width:272;height:136" coordorigin="1020,2160" coordsize="95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JmyM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T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EmbIxgAAAN0A&#10;AAAPAAAAAAAAAAAAAAAAAKoCAABkcnMvZG93bnJldi54bWxQSwUGAAAAAAQABAD6AAAAnQMAAAAA&#10;">
                      <v:line id="Line 345" o:spid="_x0000_s1156" style="position:absolute;flip:y;visibility:visible;mso-wrap-style:square" from="1020,2160" to="151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9ouMcAAADdAAAADwAAAGRycy9kb3ducmV2LnhtbESPQWsCMRSE74L/ITyhF9FsFyl2NYoU&#10;Cj14qS0rvT03z82ym5dtkur23zeC0OMwM98w6+1gO3EhHxrHCh7nGQjiyumGawWfH6+zJYgQkTV2&#10;jknBLwXYbsajNRbaXfmdLodYiwThUKACE2NfSBkqQxbD3PXEyTs7bzEm6WupPV4T3HYyz7InabHh&#10;tGCwpxdDVXv4sQrkcj/99rvToi3b4/HZlFXZf+2VepgMuxWISEP8D9/bb1pBni9yuL1JT0Bu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yH2i4xwAAAN0AAAAPAAAAAAAA&#10;AAAAAAAAAKECAABkcnMvZG93bnJldi54bWxQSwUGAAAAAAQABAD5AAAAlQMAAAAA&#10;"/>
                      <v:line id="Line 346" o:spid="_x0000_s1157" style="position:absolute;visibility:visible;mso-wrap-style:square" from="1519,2160" to="1973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i93MgAAADdAAAADwAAAGRycy9kb3ducmV2LnhtbESPQWvCQBSE74X+h+UVequbxhJKdBVp&#10;KWgPolbQ4zP7TGKzb8PuNkn/vSsUehxm5htmOh9MIzpyvras4HmUgCAurK65VLD/+nh6BeEDssbG&#10;Min4JQ/z2f3dFHNte95StwuliBD2OSqoQmhzKX1RkUE/si1x9M7WGQxRulJqh32Em0amSZJJgzXH&#10;hQpbequo+N79GAXr8SbrFqvP5XBYZafifXs6Xnqn1OPDsJiACDSE//Bfe6kVpOnLGG5v4hOQsy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bi93MgAAADdAAAADwAAAAAA&#10;AAAAAAAAAAChAgAAZHJzL2Rvd25yZXYueG1sUEsFBgAAAAAEAAQA+QAAAJYDAAAAAA==&#10;"/>
                    </v:group>
                    <v:group id="Group 347" o:spid="_x0000_s1158" style="position:absolute;left:1610;top:2478;width:272;height:136" coordorigin="1020,2160" coordsize="95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XFUMYAAADdAAAADwAAAGRycy9kb3ducmV2LnhtbESPQWvCQBSE7wX/w/IE&#10;b3WTaItEVxGx4kGEqiDeHtlnEsy+DdltEv99tyD0OMzMN8xi1ZtKtNS40rKCeByBIM6sLjlXcDl/&#10;vc9AOI+ssbJMCp7kYLUcvC0w1bbjb2pPPhcBwi5FBYX3dSqlywoy6Ma2Jg7e3TYGfZBNLnWDXYCb&#10;SiZR9CkNlhwWCqxpU1D2OP0YBbsOu/Uk3raHx33zvJ0/jtdDTEqNhv16DsJT7//Dr/ZeK0iS6R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ZcVQxgAAAN0A&#10;AAAPAAAAAAAAAAAAAAAAAKoCAABkcnMvZG93bnJldi54bWxQSwUGAAAAAAQABAD6AAAAnQMAAAAA&#10;">
                      <v:line id="Line 348" o:spid="_x0000_s1159" style="position:absolute;flip:y;visibility:visible;mso-wrap-style:square" from="1020,2160" to="151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bwzMgAAADdAAAADwAAAGRycy9kb3ducmV2LnhtbESPQWsCMRSE7wX/Q3hCL1KzXazYrVFE&#10;EHrwUpWV3l43r5tlNy/bJNXtv28KQo/DzHzDLNeD7cSFfGgcK3icZiCIK6cbrhWcjruHBYgQkTV2&#10;jknBDwVYr0Z3Syy0u/IbXQ6xFgnCoUAFJsa+kDJUhiyGqeuJk/fpvMWYpK+l9nhNcNvJPMvm0mLD&#10;acFgT1tDVXv4tgrkYj/58puPWVu25/OzKauyf98rdT8eNi8gIg3xP3xrv2oFeT57gr836QnI1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fbwzMgAAADdAAAADwAAAAAA&#10;AAAAAAAAAAChAgAAZHJzL2Rvd25yZXYueG1sUEsFBgAAAAAEAAQA+QAAAJYDAAAAAA==&#10;"/>
                      <v:line id="Line 349" o:spid="_x0000_s1160" style="position:absolute;visibility:visible;mso-wrap-style:square" from="1519,2160" to="1973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8eRMcAAADd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afqUwf+b+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zx5ExwAAAN0AAAAPAAAAAAAA&#10;AAAAAAAAAKECAABkcnMvZG93bnJldi54bWxQSwUGAAAAAAQABAD5AAAAlQMAAAAA&#10;"/>
                    </v:group>
                  </v:group>
                  <v:line id="Line 350" o:spid="_x0000_s1161" style="position:absolute;flip:x;visibility:visible;mso-wrap-style:square" from="158,2160" to="340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jLIMgAAADdAAAADwAAAGRycy9kb3ducmV2LnhtbESPQWsCMRSE7wX/Q3hCL1KzXaTarVFE&#10;EHrwUpWV3l43r5tlNy/bJNXtv28KQo/DzHzDLNeD7cSFfGgcK3icZiCIK6cbrhWcjruHBYgQkTV2&#10;jknBDwVYr0Z3Syy0u/IbXQ6xFgnCoUAFJsa+kDJUhiyGqeuJk/fpvMWYpK+l9nhNcNvJPMuepMWG&#10;04LBnraGqvbwbRXIxX7y5Tcfs7Zsz+dnU1Zl/75X6n48bF5ARBrif/jWftUK8nw2h7836QnI1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mjLIMgAAADdAAAADwAAAAAA&#10;AAAAAAAAAAChAgAAZHJzL2Rvd25yZXYueG1sUEsFBgAAAAAEAAQA+QAAAJYDAAAAAA==&#10;"/>
                  <v:line id="Line 351" o:spid="_x0000_s1162" style="position:absolute;visibility:visible;mso-wrap-style:square" from="793,2160" to="1066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vrcQAAADdAAAADwAAAGRycy9kb3ducmV2LnhtbERPz2vCMBS+D/wfwhN2m+m6UUZnFFEE&#10;9SDqBtvx2by1nc1LSWLb/ffmIOz48f2ezgfTiI6cry0reJ4kIIgLq2suFXx+rJ/eQPiArLGxTAr+&#10;yMN8NnqYYq5tz0fqTqEUMYR9jgqqENpcSl9UZNBPbEscuR/rDIYIXSm1wz6Gm0amSZJJgzXHhgpb&#10;WlZUXE5Xo2D/csi6xXa3Gb622blYHc/fv71T6nE8LN5BBBrCv/ju3mgFafoa58Y38Qn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HC+txAAAAN0AAAAPAAAAAAAAAAAA&#10;AAAAAKECAABkcnMvZG93bnJldi54bWxQSwUGAAAAAAQABAD5AAAAkgMAAAAA&#10;"/>
                </v:group>
                <v:group id="Group 352" o:spid="_x0000_s1163" style="position:absolute;left:15125;top:7696;width:6185;height:870;rotation:-90;flip:x" coordorigin="158,2024" coordsize="908,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Lr7n7FAAAA3QAA&#10;AA8AAAAAAAAAAAAAAAAAqgIAAGRycy9kb3ducmV2LnhtbFBLBQYAAAAABAAEAPoAAACcAwAAAAA=&#10;">
                  <v:group id="Group 353" o:spid="_x0000_s1164" style="position:absolute;left:340;top:2024;width:453;height:136" coordorigin="1066,2478" coordsize="816,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dVjs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TJIuwP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h1WOwwAAAN0AAAAP&#10;AAAAAAAAAAAAAAAAAKoCAABkcnMvZG93bnJldi54bWxQSwUGAAAAAAQABAD6AAAAmgMAAAAA&#10;">
                    <v:group id="Group 354" o:spid="_x0000_s1165" style="position:absolute;left:1066;top:2478;width:272;height:136" coordorigin="1020,2160" coordsize="95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8vwFc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juH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L8BXFAAAA3QAA&#10;AA8AAAAAAAAAAAAAAAAAqgIAAGRycy9kb3ducmV2LnhtbFBLBQYAAAAABAAEAPoAAACcAwAAAAA=&#10;">
                      <v:line id="Line 355" o:spid="_x0000_s1166" style="position:absolute;flip:y;visibility:visible;mso-wrap-style:square" from="1020,2160" to="151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b+ZccAAADd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ef6aw++b9ATk4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3xv5lxwAAAN0AAAAPAAAAAAAA&#10;AAAAAAAAAKECAABkcnMvZG93bnJldi54bWxQSwUGAAAAAAQABAD5AAAAlQMAAAAA&#10;"/>
                      <v:line id="Line 356" o:spid="_x0000_s1167" style="position:absolute;visibility:visible;mso-wrap-style:square" from="1519,2160" to="1973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ErAcgAAADdAAAADwAAAGRycy9kb3ducmV2LnhtbESPQWvCQBSE74X+h+UVequbRhpKdBVp&#10;KWgPolbQ4zP7TGKzb8PuNkn/vSsUehxm5htmOh9MIzpyvras4HmUgCAurK65VLD/+nh6BeEDssbG&#10;Min4JQ/z2f3dFHNte95StwuliBD2OSqoQmhzKX1RkUE/si1x9M7WGQxRulJqh32Em0amSZJJgzXH&#10;hQpbequo+N79GAXr8SbrFqvP5XBYZafifXs6Xnqn1OPDsJiACDSE//Bfe6kVpOnLGG5v4hOQsy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GErAcgAAADdAAAADwAAAAAA&#10;AAAAAAAAAAChAgAAZHJzL2Rvd25yZXYueG1sUEsFBgAAAAAEAAQA+QAAAJYDAAAAAA==&#10;"/>
                    </v:group>
                    <v:group id="Group 357" o:spid="_x0000_s1168" style="position:absolute;left:1338;top:2478;width:272;height:136" coordorigin="1020,2160" coordsize="95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7xTjcYAAADdAAAADwAAAGRycy9kb3ducmV2LnhtbESPQWvCQBSE74L/YXmC&#10;t7pJrEWiq4hY8SCFqiDeHtlnEsy+DdltEv99t1DwOMzMN8xy3ZtKtNS40rKCeBKBIM6sLjlXcDl/&#10;vs1BOI+ssbJMCp7kYL0aDpaYatvxN7Unn4sAYZeigsL7OpXSZQUZdBNbEwfvbhuDPsgml7rBLsBN&#10;JZMo+pAGSw4LBda0LSh7nH6Mgn2H3WYa79rj47593s6zr+sxJqXGo36zAOGp96/wf/ugFSTJ7B3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vFONxgAAAN0A&#10;AAAPAAAAAAAAAAAAAAAAAKoCAABkcnMvZG93bnJldi54bWxQSwUGAAAAAAQABAD6AAAAnQMAAAAA&#10;">
                      <v:line id="Line 358" o:spid="_x0000_s1169" style="position:absolute;flip:y;visibility:visible;mso-wrap-style:square" from="1020,2160" to="151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9mEcgAAADdAAAADwAAAGRycy9kb3ducmV2LnhtbESPQWsCMRSE7wX/Q3hCL1KzXbTYrVFE&#10;EDx4qZaV3l43r5tlNy/bJNXtv28KQo/DzHzDLNeD7cSFfGgcK3icZiCIK6cbrhW8nXYPCxAhImvs&#10;HJOCHwqwXo3ullhod+VXuhxjLRKEQ4EKTIx9IWWoDFkMU9cTJ+/TeYsxSV9L7fGa4LaTeZY9SYsN&#10;pwWDPW0NVe3x2yqQi8Pky28+Zm3Zns/PpqzK/v2g1P142LyAiDTE//CtvdcK8nw+h7836QnI1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C9mEcgAAADdAAAADwAAAAAA&#10;AAAAAAAAAAChAgAAZHJzL2Rvd25yZXYueG1sUEsFBgAAAAAEAAQA+QAAAJYDAAAAAA==&#10;"/>
                      <v:line id="Line 359" o:spid="_x0000_s1170" style="position:absolute;visibility:visible;mso-wrap-style:square" from="1519,2160" to="1973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aImccAAADdAAAADwAAAGRycy9kb3ducmV2LnhtbESPQWvCQBSE7wX/w/KE3urGlAZJXUUs&#10;Be2hVFvQ4zP7mkSzb8PuNkn/fbcgeBxm5htmvhxMIzpyvrasYDpJQBAXVtdcKvj6fH2YgfABWWNj&#10;mRT8koflYnQ3x1zbnnfU7UMpIoR9jgqqENpcSl9UZNBPbEscvW/rDIYoXSm1wz7CTSPTJMmkwZrj&#10;QoUtrSsqLvsfo+D98SPrVtu3zXDYZqfiZXc6nnun1P14WD2DCDSEW/ja3mgFafqUwf+b+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FoiZxwAAAN0AAAAPAAAAAAAA&#10;AAAAAAAAAKECAABkcnMvZG93bnJldi54bWxQSwUGAAAAAAQABAD5AAAAlQMAAAAA&#10;"/>
                    </v:group>
                    <v:group id="Group 360" o:spid="_x0000_s1171" style="position:absolute;left:1610;top:2478;width:272;height:136" coordorigin="1020,2160" coordsize="95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27N+sYAAADdAAAADwAAAGRycy9kb3ducmV2LnhtbESPQWvCQBSE7wX/w/IE&#10;b3WTiK1EVxGx4kGEqiDeHtlnEsy+DdltEv99tyD0OMzMN8xi1ZtKtNS40rKCeByBIM6sLjlXcDl/&#10;vc9AOI+ssbJMCp7kYLUcvC0w1bbjb2pPPhcBwi5FBYX3dSqlywoy6Ma2Jg7e3TYGfZBNLnWDXYCb&#10;SiZR9CENlhwWCqxpU1D2OP0YBbsOu/Uk3raHx33zvJ2nx+shJqVGw349B+Gp9//hV3uvFSTJ9BP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bs36xgAAAN0A&#10;AAAPAAAAAAAAAAAAAAAAAKoCAABkcnMvZG93bnJldi54bWxQSwUGAAAAAAQABAD6AAAAnQMAAAAA&#10;">
                      <v:line id="Line 361" o:spid="_x0000_s1172" style="position:absolute;flip:y;visibility:visible;mso-wrap-style:square" from="1020,2160" to="151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7Jj8QAAADdAAAADwAAAGRycy9kb3ducmV2LnhtbERPz2vCMBS+D/wfwhN2GZqubKLVKDIY&#10;7OBlKhVvz+bZlDYvXZJp998vh8GOH9/v1WawnbiRD41jBc/TDARx5XTDtYLj4X0yBxEissbOMSn4&#10;oQCb9ehhhYV2d/6k2z7WIoVwKFCBibEvpAyVIYth6nrixF2dtxgT9LXUHu8p3HYyz7KZtNhwajDY&#10;05uhqt1/WwVyvnv68tvLS1u2p9PClFXZn3dKPY6H7RJEpCH+i//cH1pBnr+muelNegJ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LsmPxAAAAN0AAAAPAAAAAAAAAAAA&#10;AAAAAKECAABkcnMvZG93bnJldi54bWxQSwUGAAAAAAQABAD5AAAAkgMAAAAA&#10;"/>
                      <v:line id="Line 362" o:spid="_x0000_s1173" style="position:absolute;visibility:visible;mso-wrap-style:square" from="1519,2160" to="1973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kc68gAAADdAAAADwAAAGRycy9kb3ducmV2LnhtbESPT0vDQBTE74LfYXmCN7sxYmhjt6VU&#10;hNaD2D/QHl+zzyQ2+zbsrkn89t2C4HGYmd8w0/lgGtGR87VlBY+jBARxYXXNpYL97u1hDMIHZI2N&#10;ZVLwSx7ms9ubKeba9ryhbhtKESHsc1RQhdDmUvqiIoN+ZFvi6H1ZZzBE6UqpHfYRbhqZJkkmDdYc&#10;FypsaVlRcd7+GAUfT59Zt1i/r4bDOjsVr5vT8bt3St3fDYsXEIGG8B/+a6+0gjR9nsD1TXwCcnY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Ykc68gAAADdAAAADwAAAAAA&#10;AAAAAAAAAAChAgAAZHJzL2Rvd25yZXYueG1sUEsFBgAAAAAEAAQA+QAAAJYDAAAAAA==&#10;"/>
                    </v:group>
                  </v:group>
                  <v:line id="Line 363" o:spid="_x0000_s1174" style="position:absolute;flip:x;visibility:visible;mso-wrap-style:square" from="158,2160" to="340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QPNMQAAADdAAAADwAAAGRycy9kb3ducmV2LnhtbERPz2vCMBS+D/Y/hDfwMma6MsRVo8hg&#10;4MHLVCq7vTXPprR56ZKo9b83B8Hjx/d7vhxsJ87kQ+NYwfs4A0FcOd1wrWC/+36bgggRWWPnmBRc&#10;KcBy8fw0x0K7C//QeRtrkUI4FKjAxNgXUobKkMUwdj1x4o7OW4wJ+lpqj5cUbjuZZ9lEWmw4NRjs&#10;6ctQ1W5PVoGcbl7//ervoy3bw+HTlFXZ/26UGr0MqxmISEN8iO/utVaQ55O0P71JT0A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NA80xAAAAN0AAAAPAAAAAAAAAAAA&#10;AAAAAKECAABkcnMvZG93bnJldi54bWxQSwUGAAAAAAQABAD5AAAAkgMAAAAA&#10;"/>
                  <v:line id="Line 364" o:spid="_x0000_s1175" style="position:absolute;visibility:visible;mso-wrap-style:square" from="793,2160" to="1066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PaUMcAAADdAAAADwAAAGRycy9kb3ducmV2LnhtbESPQWvCQBSE74X+h+UVeqsbUwgluoq0&#10;FLSHoragx2f2mUSzb8PuNon/3hUKHoeZ+YaZzgfTiI6cry0rGI8SEMSF1TWXCn5/Pl/eQPiArLGx&#10;TAou5GE+e3yYYq5tzxvqtqEUEcI+RwVVCG0upS8qMuhHtiWO3tE6gyFKV0rtsI9w08g0STJpsOa4&#10;UGFL7xUV5+2fUfD9us66xeprOexW2aH42Bz2p94p9fw0LCYgAg3hHv5vL7WCNM3GcHsTn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k9pQxwAAAN0AAAAPAAAAAAAA&#10;AAAAAAAAAKECAABkcnMvZG93bnJldi54bWxQSwUGAAAAAAQABAD5AAAAlQMAAAAA&#10;"/>
                </v:group>
                <v:line id="Line 365" o:spid="_x0000_s1176" style="position:absolute;flip:y;visibility:visible;mso-wrap-style:square" from="14243,5194" to="17780,5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o02McAAADdAAAADwAAAGRycy9kb3ducmV2LnhtbESPQWsCMRSE7wX/Q3iCl6LZLkXsahQp&#10;FHrwUi0rvT03z82ym5dtkur675uC0OMwM98wq81gO3EhHxrHCp5mGQjiyumGawWfh7fpAkSIyBo7&#10;x6TgRgE269HDCgvtrvxBl32sRYJwKFCBibEvpAyVIYth5nri5J2dtxiT9LXUHq8JbjuZZ9lcWmw4&#10;LRjs6dVQ1e5/rAK52D1+++3puS3b4/HFlFXZf+2UmoyH7RJEpCH+h+/td60gz+c5/L1JT0Cu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qjTYxwAAAN0AAAAPAAAAAAAA&#10;AAAAAAAAAKECAABkcnMvZG93bnJldi54bWxQSwUGAAAAAAQABAD5AAAAlQMAAAAA&#10;"/>
                <v:shape id="Text Box 366" o:spid="_x0000_s1177" type="#_x0000_t202" style="position:absolute;left:17894;top:1422;width:6280;height:2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oPDMUA&#10;AADdAAAADwAAAGRycy9kb3ducmV2LnhtbESPT2vCQBTE7wW/w/KE3uqu0YpGVxGl0JOl/gNvj+wz&#10;CWbfhuzWxG/vFgo9DjPzG2ax6mwl7tT40rGG4UCBIM6cKTnXcDx8vE1B+IBssHJMGh7kYbXsvSww&#10;Na7lb7rvQy4ihH2KGooQ6lRKnxVk0Q9cTRy9q2sshiibXJoG2wi3lUyUmkiLJceFAmvaFJTd9j9W&#10;w2l3vZzH6ivf2ve6dZ2SbGdS69d+t56DCNSF//Bf+9NoSJLJCH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ig8MxQAAAN0AAAAPAAAAAAAAAAAAAAAAAJgCAABkcnMv&#10;ZG93bnJldi54bWxQSwUGAAAAAAQABAD1AAAAigMAAAAA&#10;" filled="f" stroked="f">
                  <v:textbox>
                    <w:txbxContent>
                      <w:p w14:paraId="1689D8C1" w14:textId="77777777" w:rsidR="006908D0" w:rsidRPr="009A52EC" w:rsidRDefault="006908D0" w:rsidP="006908D0">
                        <w:pPr>
                          <w:rPr>
                            <w:lang w:val="en-US"/>
                          </w:rPr>
                        </w:pPr>
                        <w:proofErr w:type="spellStart"/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dd</w:t>
                        </w:r>
                        <w:proofErr w:type="spellEnd"/>
                        <w:r>
                          <w:rPr>
                            <w:lang w:val="en-US"/>
                          </w:rPr>
                          <w:t>=5V</w:t>
                        </w:r>
                      </w:p>
                    </w:txbxContent>
                  </v:textbox>
                </v:shape>
                <v:shape id="Text Box 367" o:spid="_x0000_s1178" type="#_x0000_t202" style="position:absolute;left:9131;top:6743;width:3315;height:2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OXeMUA&#10;AADdAAAADwAAAGRycy9kb3ducmV2LnhtbESPQWvCQBSE7wX/w/IEb3XXEKWmriItBU+VahW8PbLP&#10;JDT7NmS3SfrvXaHgcZiZb5jVZrC16Kj1lWMNs6kCQZw7U3Gh4fv48fwCwgdkg7Vj0vBHHjbr0dMK&#10;M+N6/qLuEAoRIewz1FCG0GRS+rwki37qGuLoXV1rMUTZFtK02Ee4rWWi1EJarDgulNjQW0n5z+HX&#10;ajh9Xi/nVO2LdztvejcoyXYptZ6Mh+0riEBDeIT/2zujIUkWKdzfxCc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5d4xQAAAN0AAAAPAAAAAAAAAAAAAAAAAJgCAABkcnMv&#10;ZG93bnJldi54bWxQSwUGAAAAAAQABAD1AAAAigMAAAAA&#10;" filled="f" stroked="f">
                  <v:textbox>
                    <w:txbxContent>
                      <w:p w14:paraId="414D2D78" w14:textId="77777777" w:rsidR="006908D0" w:rsidRPr="001E6AB3" w:rsidRDefault="006908D0" w:rsidP="006908D0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R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  <v:shape id="Text Box 368" o:spid="_x0000_s1179" type="#_x0000_t202" style="position:absolute;left:19202;top:7042;width:3315;height:28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8y48UA&#10;AADdAAAADwAAAGRycy9kb3ducmV2LnhtbESPQWvCQBSE70L/w/KE3syuoZGaukpRCp4qtVXw9sg+&#10;k9Ds25DdJvHfd4VCj8PMfMOsNqNtRE+drx1rmCcKBHHhTM2lhq/Pt9kzCB+QDTaOScONPGzWD5MV&#10;5sYN/EH9MZQiQtjnqKEKoc2l9EVFFn3iWuLoXV1nMUTZldJ0OES4bWSq1EJarDkuVNjStqLi+/hj&#10;NZzer5fzkzqUO5u1gxuVZLuUWj9Ox9cXEIHG8B/+a++NhjRdZHB/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zLjxQAAAN0AAAAPAAAAAAAAAAAAAAAAAJgCAABkcnMv&#10;ZG93bnJldi54bWxQSwUGAAAAAAQABAD1AAAAigMAAAAA&#10;" filled="f" stroked="f">
                  <v:textbox>
                    <w:txbxContent>
                      <w:p w14:paraId="48D627C4" w14:textId="77777777" w:rsidR="006908D0" w:rsidRPr="001E6AB3" w:rsidRDefault="006908D0" w:rsidP="006908D0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R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 w:rsidR="006908D0" w:rsidRPr="006908D0">
        <w:t>Ιδανικά, για λ</w:t>
      </w:r>
      <w:r w:rsidR="006908D0" w:rsidRPr="006908D0">
        <w:rPr>
          <w:vertAlign w:val="subscript"/>
        </w:rPr>
        <w:t>3</w:t>
      </w:r>
      <w:r w:rsidR="006908D0" w:rsidRPr="006908D0">
        <w:t xml:space="preserve">=0 και τέλεια συμμετρία, αποδείξτε ότι η απολαβή μικρού σήματος κοινού τρόπου στις χαμηλές συχνότητες, </w:t>
      </w:r>
      <w:r w:rsidR="006908D0" w:rsidRPr="006908D0">
        <w:rPr>
          <w:position w:val="-30"/>
        </w:rPr>
        <w:object w:dxaOrig="2500" w:dyaOrig="680" w14:anchorId="411F3559">
          <v:shape id="_x0000_i1026" type="#_x0000_t75" style="width:125.25pt;height:33.75pt" o:ole="">
            <v:imagedata r:id="rId11" o:title=""/>
          </v:shape>
          <o:OLEObject Type="Embed" ProgID="Equation.3" ShapeID="_x0000_i1026" DrawAspect="Content" ObjectID="_1525783463" r:id="rId12"/>
        </w:object>
      </w:r>
      <w:r w:rsidR="006908D0" w:rsidRPr="006908D0">
        <w:t>, είναι μηδέν.</w:t>
      </w:r>
    </w:p>
    <w:p w14:paraId="549DC1D1" w14:textId="593A5187" w:rsidR="006908D0" w:rsidRDefault="006908D0" w:rsidP="006908D0">
      <w:pPr>
        <w:rPr>
          <w:sz w:val="24"/>
          <w:szCs w:val="24"/>
        </w:rPr>
      </w:pPr>
    </w:p>
    <w:p w14:paraId="13A8ABFD" w14:textId="6C6A0D22" w:rsidR="006908D0" w:rsidRDefault="006908D0" w:rsidP="006908D0">
      <w:pPr>
        <w:rPr>
          <w:sz w:val="24"/>
          <w:szCs w:val="24"/>
        </w:rPr>
      </w:pPr>
    </w:p>
    <w:p w14:paraId="3D7A270A" w14:textId="2F2500E0" w:rsidR="00E74B63" w:rsidRDefault="006908D0" w:rsidP="00E74B63">
      <w:pPr>
        <w:pStyle w:val="1"/>
      </w:pPr>
      <w:bookmarkStart w:id="3" w:name="_Toc452041596"/>
      <w:r>
        <w:t>Εργασία 1</w:t>
      </w:r>
      <w:bookmarkEnd w:id="3"/>
    </w:p>
    <w:p w14:paraId="15C2CDB4" w14:textId="77777777" w:rsidR="006908D0" w:rsidRPr="00485646" w:rsidRDefault="006908D0" w:rsidP="006908D0">
      <w:pPr>
        <w:rPr>
          <w:sz w:val="24"/>
          <w:szCs w:val="24"/>
        </w:rPr>
      </w:pPr>
    </w:p>
    <w:p w14:paraId="6D5A37EC" w14:textId="77777777" w:rsidR="006908D0" w:rsidRPr="00BC3813" w:rsidRDefault="006908D0" w:rsidP="006908D0">
      <w:r>
        <w:t xml:space="preserve">Να σχεδιαστεί τελεστικός ενισχυτής με τις εξής προδιαγραφές: </w:t>
      </w:r>
      <w:r>
        <w:rPr>
          <w:lang w:val="en-US"/>
        </w:rPr>
        <w:t>V</w:t>
      </w:r>
      <w:r>
        <w:rPr>
          <w:vertAlign w:val="subscript"/>
          <w:lang w:val="en-US"/>
        </w:rPr>
        <w:t>DD</w:t>
      </w:r>
      <w:r w:rsidRPr="00485646">
        <w:t>=3</w:t>
      </w:r>
      <w:r>
        <w:rPr>
          <w:lang w:val="en-US"/>
        </w:rPr>
        <w:t>Volts</w:t>
      </w:r>
      <w:r w:rsidRPr="00485646">
        <w:t xml:space="preserve">, </w:t>
      </w:r>
      <w:r w:rsidRPr="006F47FB">
        <w:t xml:space="preserve"> </w:t>
      </w:r>
      <w:r>
        <w:rPr>
          <w:lang w:val="en-US"/>
        </w:rPr>
        <w:t>C</w:t>
      </w:r>
      <w:r>
        <w:rPr>
          <w:vertAlign w:val="subscript"/>
          <w:lang w:val="en-US"/>
        </w:rPr>
        <w:t>L</w:t>
      </w:r>
      <w:r w:rsidRPr="006F47FB">
        <w:t>=1</w:t>
      </w:r>
      <w:r>
        <w:rPr>
          <w:lang w:val="en-US"/>
        </w:rPr>
        <w:t>pF</w:t>
      </w:r>
      <w:r w:rsidRPr="006F47FB">
        <w:t xml:space="preserve">,  </w:t>
      </w:r>
      <w:r>
        <w:t>περιθώριο μεταβολής της μονόπλευρης τάσης εξόδου=1,5</w:t>
      </w:r>
      <w:r>
        <w:rPr>
          <w:lang w:val="en-US"/>
        </w:rPr>
        <w:t>Volts</w:t>
      </w:r>
      <w:r w:rsidRPr="00485646">
        <w:t xml:space="preserve">, </w:t>
      </w:r>
      <w:r>
        <w:t>κατανάλωση ισχύος =10</w:t>
      </w:r>
      <w:proofErr w:type="spellStart"/>
      <w:r>
        <w:rPr>
          <w:lang w:val="en-US"/>
        </w:rPr>
        <w:t>mW</w:t>
      </w:r>
      <w:proofErr w:type="spellEnd"/>
      <w:r>
        <w:t>, απολαβή τάσης =2000</w:t>
      </w:r>
      <w:r w:rsidRPr="00CD3E52">
        <w:t xml:space="preserve">, </w:t>
      </w:r>
      <w:r>
        <w:t xml:space="preserve"> εύρος ζώνης</w:t>
      </w:r>
      <w:r w:rsidRPr="00BC3813">
        <w:t>=</w:t>
      </w:r>
      <w:r w:rsidRPr="00DB2AD9">
        <w:t>5</w:t>
      </w:r>
      <w:r>
        <w:rPr>
          <w:lang w:val="en-US"/>
        </w:rPr>
        <w:t>MHz</w:t>
      </w:r>
    </w:p>
    <w:p w14:paraId="39204827" w14:textId="77777777" w:rsidR="006908D0" w:rsidRDefault="006908D0" w:rsidP="004C2904">
      <w:pPr>
        <w:pStyle w:val="a8"/>
        <w:numPr>
          <w:ilvl w:val="0"/>
          <w:numId w:val="4"/>
        </w:numPr>
      </w:pPr>
      <w:r>
        <w:t xml:space="preserve">Παράμετροι των </w:t>
      </w:r>
      <w:r w:rsidRPr="006908D0">
        <w:rPr>
          <w:lang w:val="en-US"/>
        </w:rPr>
        <w:t>MOSFET</w:t>
      </w:r>
      <w:r w:rsidRPr="00485646">
        <w:t xml:space="preserve"> </w:t>
      </w:r>
      <w:r>
        <w:t>από τον πίνακα του βιβλίου.</w:t>
      </w:r>
    </w:p>
    <w:p w14:paraId="267CDDE8" w14:textId="77777777" w:rsidR="006908D0" w:rsidRDefault="006908D0" w:rsidP="004C2904">
      <w:pPr>
        <w:pStyle w:val="a8"/>
        <w:numPr>
          <w:ilvl w:val="0"/>
          <w:numId w:val="4"/>
        </w:numPr>
      </w:pPr>
      <w:r>
        <w:t>Ελάχιστο μήκος</w:t>
      </w:r>
      <w:r w:rsidRPr="006908D0">
        <w:rPr>
          <w:lang w:val="en-US"/>
        </w:rPr>
        <w:t xml:space="preserve"> L</w:t>
      </w:r>
      <w:r>
        <w:t xml:space="preserve"> =0,5μ</w:t>
      </w:r>
      <w:r w:rsidRPr="006908D0">
        <w:rPr>
          <w:lang w:val="en-US"/>
        </w:rPr>
        <w:t>m</w:t>
      </w:r>
      <w:r>
        <w:t>.</w:t>
      </w:r>
    </w:p>
    <w:p w14:paraId="14155830" w14:textId="6DE393BD" w:rsidR="006908D0" w:rsidRPr="006908D0" w:rsidRDefault="006908D0" w:rsidP="004C2904">
      <w:pPr>
        <w:pStyle w:val="a8"/>
        <w:numPr>
          <w:ilvl w:val="0"/>
          <w:numId w:val="4"/>
        </w:numPr>
      </w:pPr>
      <w:r>
        <w:t xml:space="preserve">Να υπολογιστεί επίσης το </w:t>
      </w:r>
      <w:r w:rsidRPr="006908D0">
        <w:rPr>
          <w:lang w:val="en-US"/>
        </w:rPr>
        <w:t>CMRR</w:t>
      </w:r>
      <w:r w:rsidRPr="00BC3813">
        <w:t xml:space="preserve"> </w:t>
      </w:r>
      <w:r>
        <w:t xml:space="preserve">και το </w:t>
      </w:r>
      <w:r w:rsidRPr="006908D0">
        <w:rPr>
          <w:lang w:val="en-US"/>
        </w:rPr>
        <w:t>slew</w:t>
      </w:r>
      <w:r w:rsidRPr="00CD3E52">
        <w:t xml:space="preserve"> </w:t>
      </w:r>
      <w:r w:rsidRPr="006908D0">
        <w:rPr>
          <w:lang w:val="en-US"/>
        </w:rPr>
        <w:t>rate</w:t>
      </w:r>
      <w:r w:rsidRPr="00CD3E52">
        <w:t>.</w:t>
      </w:r>
    </w:p>
    <w:p w14:paraId="11E4D786" w14:textId="77777777" w:rsidR="006908D0" w:rsidRDefault="006908D0" w:rsidP="006908D0">
      <w:r>
        <w:t xml:space="preserve">Επαλήθευση στο </w:t>
      </w:r>
      <w:r>
        <w:rPr>
          <w:lang w:val="en-US"/>
        </w:rPr>
        <w:t>SPICE</w:t>
      </w:r>
      <w:r>
        <w:t xml:space="preserve"> με: </w:t>
      </w:r>
      <w:r>
        <w:rPr>
          <w:lang w:val="en-US"/>
        </w:rPr>
        <w:t>DC</w:t>
      </w:r>
      <w:r w:rsidRPr="00CD3E52">
        <w:t xml:space="preserve"> </w:t>
      </w:r>
      <w:r>
        <w:t>ανάλυση,</w:t>
      </w:r>
      <w:r w:rsidRPr="00CD3E52">
        <w:t xml:space="preserve"> </w:t>
      </w:r>
      <w:r>
        <w:rPr>
          <w:lang w:val="en-US"/>
        </w:rPr>
        <w:t>AC</w:t>
      </w:r>
      <w:r w:rsidRPr="00CD3E52">
        <w:t xml:space="preserve"> </w:t>
      </w:r>
      <w:r>
        <w:t xml:space="preserve">ανάλυση, </w:t>
      </w:r>
      <w:r>
        <w:rPr>
          <w:lang w:val="en-US"/>
        </w:rPr>
        <w:t>Transient</w:t>
      </w:r>
      <w:r>
        <w:t xml:space="preserve"> ανάλυση.</w:t>
      </w:r>
    </w:p>
    <w:p w14:paraId="132CD7FF" w14:textId="77777777" w:rsidR="006908D0" w:rsidRDefault="006908D0" w:rsidP="006908D0">
      <w:pPr>
        <w:rPr>
          <w:sz w:val="24"/>
          <w:szCs w:val="24"/>
        </w:rPr>
      </w:pPr>
    </w:p>
    <w:p w14:paraId="3D7A2722" w14:textId="1C26F49C" w:rsidR="00E74B63" w:rsidRDefault="006908D0" w:rsidP="00E74B63">
      <w:pPr>
        <w:pStyle w:val="1"/>
      </w:pPr>
      <w:bookmarkStart w:id="4" w:name="_Toc452041597"/>
      <w:r>
        <w:t>Εργασία 2</w:t>
      </w:r>
      <w:bookmarkEnd w:id="4"/>
    </w:p>
    <w:p w14:paraId="64369133" w14:textId="77777777" w:rsidR="006908D0" w:rsidRPr="006908D0" w:rsidRDefault="006908D0" w:rsidP="006908D0"/>
    <w:p w14:paraId="01759BB6" w14:textId="77777777" w:rsidR="006908D0" w:rsidRPr="00513DF0" w:rsidRDefault="006908D0" w:rsidP="006908D0">
      <w:r>
        <w:t xml:space="preserve">Να σχεδιαστεί ο τελεστικός ενισχυτής μιας βαθμίδας του σχήματος με τις εξής προδιαγραφές: </w:t>
      </w:r>
      <w:r>
        <w:rPr>
          <w:lang w:val="en-US"/>
        </w:rPr>
        <w:t>V</w:t>
      </w:r>
      <w:r>
        <w:rPr>
          <w:vertAlign w:val="subscript"/>
          <w:lang w:val="en-US"/>
        </w:rPr>
        <w:t>DD</w:t>
      </w:r>
      <w:r w:rsidRPr="00485646">
        <w:t>=3</w:t>
      </w:r>
      <w:r>
        <w:rPr>
          <w:lang w:val="en-US"/>
        </w:rPr>
        <w:t>Volts</w:t>
      </w:r>
      <w:r w:rsidRPr="00485646">
        <w:t xml:space="preserve">, </w:t>
      </w:r>
      <w:r w:rsidRPr="006F47FB">
        <w:t xml:space="preserve"> </w:t>
      </w:r>
      <w:r>
        <w:rPr>
          <w:lang w:val="en-US"/>
        </w:rPr>
        <w:t>C</w:t>
      </w:r>
      <w:r>
        <w:rPr>
          <w:vertAlign w:val="subscript"/>
          <w:lang w:val="en-US"/>
        </w:rPr>
        <w:t>L</w:t>
      </w:r>
      <w:r w:rsidRPr="006F47FB">
        <w:t>=1</w:t>
      </w:r>
      <w:r>
        <w:rPr>
          <w:lang w:val="en-US"/>
        </w:rPr>
        <w:t>pF</w:t>
      </w:r>
      <w:r w:rsidRPr="006F47FB">
        <w:t xml:space="preserve">,  </w:t>
      </w:r>
      <w:r>
        <w:t>περιθώριο μεταβολής της μονόπλευρης τάσης εξόδου=1,5</w:t>
      </w:r>
      <w:r>
        <w:rPr>
          <w:lang w:val="en-US"/>
        </w:rPr>
        <w:t>Volts</w:t>
      </w:r>
      <w:r w:rsidRPr="00485646">
        <w:t xml:space="preserve">, </w:t>
      </w:r>
      <w:r>
        <w:t xml:space="preserve">κατανάλωση ισχύος </w:t>
      </w:r>
      <w:r w:rsidRPr="00513DF0">
        <w:t>&lt;</w:t>
      </w:r>
      <w:r>
        <w:t>10</w:t>
      </w:r>
      <w:proofErr w:type="spellStart"/>
      <w:r>
        <w:rPr>
          <w:lang w:val="en-US"/>
        </w:rPr>
        <w:t>mW</w:t>
      </w:r>
      <w:proofErr w:type="spellEnd"/>
      <w:r>
        <w:t xml:space="preserve">, απολαβή τάσης </w:t>
      </w:r>
      <w:r w:rsidRPr="00513DF0">
        <w:t>&gt;30</w:t>
      </w:r>
      <w:r>
        <w:rPr>
          <w:lang w:val="en-US"/>
        </w:rPr>
        <w:t>dB</w:t>
      </w:r>
      <w:r w:rsidRPr="00CD3E52">
        <w:t xml:space="preserve">, </w:t>
      </w:r>
      <w:r>
        <w:t xml:space="preserve"> εύρος ζώνης</w:t>
      </w:r>
      <w:r w:rsidRPr="00513DF0">
        <w:t>&gt;</w:t>
      </w:r>
      <w:r w:rsidRPr="00DB2AD9">
        <w:t>5</w:t>
      </w:r>
      <w:r>
        <w:rPr>
          <w:lang w:val="en-US"/>
        </w:rPr>
        <w:t>MHz</w:t>
      </w:r>
      <w:r w:rsidRPr="00513DF0">
        <w:t xml:space="preserve">, </w:t>
      </w:r>
      <w:r>
        <w:t xml:space="preserve">περιθώριο φάσης </w:t>
      </w:r>
      <w:r w:rsidRPr="00513DF0">
        <w:t>&gt;60</w:t>
      </w:r>
      <w:r>
        <w:t>°.</w:t>
      </w:r>
    </w:p>
    <w:p w14:paraId="17E35509" w14:textId="77777777" w:rsidR="006908D0" w:rsidRDefault="006908D0" w:rsidP="004C2904">
      <w:pPr>
        <w:pStyle w:val="a8"/>
        <w:numPr>
          <w:ilvl w:val="0"/>
          <w:numId w:val="6"/>
        </w:numPr>
      </w:pPr>
      <w:r>
        <w:t xml:space="preserve">Παράμετροι των </w:t>
      </w:r>
      <w:r w:rsidRPr="006908D0">
        <w:rPr>
          <w:lang w:val="en-US"/>
        </w:rPr>
        <w:t>MOSFET</w:t>
      </w:r>
      <w:r w:rsidRPr="00485646">
        <w:t xml:space="preserve"> </w:t>
      </w:r>
      <w:r>
        <w:t>από τον πίνακα του βιβλίου.</w:t>
      </w:r>
    </w:p>
    <w:p w14:paraId="0741EB6D" w14:textId="77777777" w:rsidR="006908D0" w:rsidRDefault="006908D0" w:rsidP="004C2904">
      <w:pPr>
        <w:pStyle w:val="a8"/>
        <w:numPr>
          <w:ilvl w:val="0"/>
          <w:numId w:val="6"/>
        </w:numPr>
      </w:pPr>
      <w:r>
        <w:lastRenderedPageBreak/>
        <w:t>Ελάχιστο μήκος</w:t>
      </w:r>
      <w:r w:rsidRPr="006908D0">
        <w:rPr>
          <w:lang w:val="en-US"/>
        </w:rPr>
        <w:t xml:space="preserve"> L</w:t>
      </w:r>
      <w:r>
        <w:t xml:space="preserve"> =0,5μ</w:t>
      </w:r>
      <w:r w:rsidRPr="006908D0">
        <w:rPr>
          <w:lang w:val="en-US"/>
        </w:rPr>
        <w:t>m</w:t>
      </w:r>
      <w:r>
        <w:t>.</w:t>
      </w:r>
    </w:p>
    <w:p w14:paraId="1D9BE044" w14:textId="0C062E9A" w:rsidR="006908D0" w:rsidRPr="006908D0" w:rsidRDefault="006908D0" w:rsidP="004C2904">
      <w:pPr>
        <w:pStyle w:val="a8"/>
        <w:numPr>
          <w:ilvl w:val="0"/>
          <w:numId w:val="6"/>
        </w:numPr>
      </w:pPr>
      <w:r>
        <w:t xml:space="preserve">Να υπολογιστεί  το </w:t>
      </w:r>
      <w:r w:rsidRPr="006908D0">
        <w:rPr>
          <w:lang w:val="en-US"/>
        </w:rPr>
        <w:t>CMRR</w:t>
      </w:r>
      <w:r w:rsidRPr="00BC3813">
        <w:t xml:space="preserve"> </w:t>
      </w:r>
      <w:r>
        <w:t xml:space="preserve">και το </w:t>
      </w:r>
      <w:r w:rsidRPr="006908D0">
        <w:rPr>
          <w:lang w:val="en-US"/>
        </w:rPr>
        <w:t>slew</w:t>
      </w:r>
      <w:r w:rsidRPr="00CD3E52">
        <w:t xml:space="preserve"> </w:t>
      </w:r>
      <w:r w:rsidRPr="006908D0">
        <w:rPr>
          <w:lang w:val="en-US"/>
        </w:rPr>
        <w:t>rate</w:t>
      </w:r>
      <w:r w:rsidRPr="00CD3E52">
        <w:t>.</w:t>
      </w:r>
    </w:p>
    <w:p w14:paraId="7FF7436D" w14:textId="77777777" w:rsidR="006908D0" w:rsidRPr="003F7AFA" w:rsidRDefault="006908D0" w:rsidP="006908D0">
      <w:r>
        <w:t xml:space="preserve">Επαλήθευση στο </w:t>
      </w:r>
      <w:r>
        <w:rPr>
          <w:lang w:val="en-US"/>
        </w:rPr>
        <w:t>SPICE</w:t>
      </w:r>
      <w:r>
        <w:t xml:space="preserve"> με: </w:t>
      </w:r>
      <w:r>
        <w:rPr>
          <w:lang w:val="en-US"/>
        </w:rPr>
        <w:t>DC</w:t>
      </w:r>
      <w:r w:rsidRPr="00CD3E52">
        <w:t xml:space="preserve"> </w:t>
      </w:r>
      <w:r>
        <w:t>ανάλυση,</w:t>
      </w:r>
      <w:r w:rsidRPr="00CD3E52">
        <w:t xml:space="preserve"> </w:t>
      </w:r>
      <w:r>
        <w:rPr>
          <w:lang w:val="en-US"/>
        </w:rPr>
        <w:t>AC</w:t>
      </w:r>
      <w:r w:rsidRPr="00CD3E52">
        <w:t xml:space="preserve"> </w:t>
      </w:r>
      <w:r>
        <w:t xml:space="preserve">ανάλυση, </w:t>
      </w:r>
      <w:r>
        <w:rPr>
          <w:lang w:val="en-US"/>
        </w:rPr>
        <w:t>Transient</w:t>
      </w:r>
      <w:r>
        <w:t xml:space="preserve"> ανάλυση.</w:t>
      </w:r>
    </w:p>
    <w:p w14:paraId="4BE2ABAD" w14:textId="77777777" w:rsidR="006908D0" w:rsidRPr="003F7AFA" w:rsidRDefault="006908D0" w:rsidP="006908D0">
      <w:pPr>
        <w:ind w:left="285"/>
        <w:rPr>
          <w:sz w:val="24"/>
          <w:szCs w:val="24"/>
        </w:rPr>
      </w:pPr>
    </w:p>
    <w:p w14:paraId="51E0E815" w14:textId="77777777" w:rsidR="006908D0" w:rsidRPr="005468A2" w:rsidRDefault="006908D0" w:rsidP="006908D0">
      <w:pPr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</w:r>
      <w:r w:rsidRPr="005468A2">
        <w:rPr>
          <w:sz w:val="24"/>
          <w:szCs w:val="24"/>
          <w:lang w:val="en-US"/>
        </w:rPr>
        <w:pict w14:anchorId="1B921325">
          <v:group id="_x0000_s1393" editas="canvas" style="width:222pt;height:206.35pt;mso-position-horizontal-relative:char;mso-position-vertical-relative:line" coordorigin="2343,3564" coordsize="3855,3591">
            <o:lock v:ext="edit" aspectratio="t"/>
            <v:shape id="_x0000_s1394" type="#_x0000_t75" style="position:absolute;left:2343;top:3564;width:3855;height:3591" o:preferrelative="f">
              <v:fill o:detectmouseclick="t"/>
              <v:path o:extrusionok="t" o:connecttype="none"/>
              <o:lock v:ext="edit" text="t"/>
            </v:shape>
            <v:shape id="_x0000_s1395" type="#_x0000_t75" style="position:absolute;left:2343;top:3701;width:3855;height:3223">
              <v:imagedata r:id="rId13" o:title=""/>
            </v:shape>
            <v:shape id="_x0000_s1396" type="#_x0000_t202" style="position:absolute;left:3819;top:3564;width:886;height:335" stroked="f">
              <v:textbox style="mso-next-textbox:#_x0000_s1396">
                <w:txbxContent>
                  <w:p w14:paraId="4DF5258B" w14:textId="77777777" w:rsidR="006908D0" w:rsidRDefault="006908D0" w:rsidP="006908D0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</w:rPr>
                    </w:pPr>
                  </w:p>
                </w:txbxContent>
              </v:textbox>
            </v:shape>
            <v:shape id="_x0000_s1397" type="#_x0000_t202" style="position:absolute;left:3327;top:6662;width:1082;height:335" stroked="f">
              <v:textbox style="mso-next-textbox:#_x0000_s1397">
                <w:txbxContent>
                  <w:p w14:paraId="50AE1AB0" w14:textId="77777777" w:rsidR="006908D0" w:rsidRDefault="006908D0" w:rsidP="006908D0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b/>
                        <w:bCs/>
                        <w:color w:val="000000"/>
                      </w:rPr>
                    </w:pPr>
                  </w:p>
                </w:txbxContent>
              </v:textbox>
            </v:shape>
            <v:shape id="_x0000_s1398" type="#_x0000_t75" style="position:absolute;left:3622;top:6466;width:634;height:689" fillcolor="#bbe0e3">
              <v:imagedata r:id="rId14" o:title=""/>
            </v:shape>
            <w10:wrap type="none"/>
            <w10:anchorlock/>
          </v:group>
          <o:OLEObject Type="Embed" ProgID="Visio.Drawing.11" ShapeID="_x0000_s1398" DrawAspect="Content" ObjectID="_1525783464" r:id="rId15"/>
        </w:pict>
      </w:r>
    </w:p>
    <w:p w14:paraId="3D7A2824" w14:textId="058800AB" w:rsidR="004E5677" w:rsidRDefault="004E5677" w:rsidP="004E5677">
      <w:pPr>
        <w:sectPr w:rsidR="004E5677" w:rsidSect="00FB7077">
          <w:headerReference w:type="first" r:id="rId16"/>
          <w:type w:val="continuous"/>
          <w:pgSz w:w="11906" w:h="16838" w:code="9"/>
          <w:pgMar w:top="1440" w:right="1800" w:bottom="1440" w:left="990" w:header="708" w:footer="708" w:gutter="0"/>
          <w:cols w:space="708"/>
          <w:titlePg/>
          <w:docGrid w:linePitch="360"/>
        </w:sectPr>
      </w:pPr>
    </w:p>
    <w:p w14:paraId="3BCF1F5A" w14:textId="77777777" w:rsidR="00B73B19" w:rsidRPr="00B73B19" w:rsidRDefault="00B73B19" w:rsidP="00B73B19">
      <w:pPr>
        <w:sectPr w:rsidR="00B73B19" w:rsidRPr="00B73B19" w:rsidSect="00FB7077">
          <w:type w:val="continuous"/>
          <w:pgSz w:w="11906" w:h="16838" w:code="9"/>
          <w:pgMar w:top="1134" w:right="1021" w:bottom="1134" w:left="1021" w:header="709" w:footer="709" w:gutter="0"/>
          <w:cols w:space="708"/>
          <w:titlePg/>
          <w:docGrid w:linePitch="360"/>
        </w:sectPr>
      </w:pPr>
    </w:p>
    <w:p w14:paraId="3D7A282B" w14:textId="77777777" w:rsidR="000613E6" w:rsidRPr="00F77828" w:rsidRDefault="000613E6" w:rsidP="00E74B63"/>
    <w:p w14:paraId="3D7A282C" w14:textId="77777777" w:rsidR="00FD47AB" w:rsidRDefault="00FD47AB" w:rsidP="00FD47AB">
      <w:pPr>
        <w:pStyle w:val="1"/>
        <w:sectPr w:rsidR="00FD47AB" w:rsidSect="00FD47AB">
          <w:pgSz w:w="11906" w:h="16838" w:code="9"/>
          <w:pgMar w:top="1134" w:right="1021" w:bottom="1134" w:left="1021" w:header="709" w:footer="709" w:gutter="0"/>
          <w:cols w:num="2" w:space="708"/>
          <w:titlePg/>
          <w:docGrid w:linePitch="360"/>
        </w:sectPr>
      </w:pPr>
    </w:p>
    <w:p w14:paraId="3D7A282D" w14:textId="77777777" w:rsidR="000613E6" w:rsidRPr="00FD47AB" w:rsidRDefault="000613E6" w:rsidP="00FD47AB">
      <w:pPr>
        <w:rPr>
          <w:rFonts w:ascii="Arial" w:eastAsia="Times New Roman" w:hAnsi="Arial" w:cs="Times New Roman"/>
          <w:b/>
          <w:sz w:val="32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32"/>
          <w:szCs w:val="32"/>
          <w:lang w:eastAsia="en-US" w:bidi="en-US"/>
        </w:rPr>
        <w:t>Σημειώματα</w:t>
      </w:r>
    </w:p>
    <w:p w14:paraId="3D7A282E" w14:textId="77777777" w:rsidR="000613E6" w:rsidRPr="00FD47AB" w:rsidRDefault="00FD47AB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 xml:space="preserve">Σημείωμα Ιστορικού </w:t>
      </w:r>
      <w:proofErr w:type="spellStart"/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Εκδόσεων</w:t>
      </w:r>
      <w:r w:rsidR="000613E6"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Έργου</w:t>
      </w:r>
      <w:proofErr w:type="spellEnd"/>
    </w:p>
    <w:p w14:paraId="3D7A2834" w14:textId="3F8C1C03" w:rsidR="00FD47AB" w:rsidRPr="001F5382" w:rsidRDefault="000613E6" w:rsidP="00FD47AB">
      <w:r w:rsidRPr="001C3B3B">
        <w:t>Το</w:t>
      </w:r>
      <w:r w:rsidR="001F5382">
        <w:t xml:space="preserve"> παρόν έργο αποτελεί την έκδοση 1.00</w:t>
      </w:r>
    </w:p>
    <w:p w14:paraId="3D7A2835" w14:textId="77777777" w:rsidR="000613E6" w:rsidRPr="00FD47AB" w:rsidRDefault="000613E6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Σημείωμα Αναφοράς</w:t>
      </w:r>
    </w:p>
    <w:p w14:paraId="3D7A2836" w14:textId="2660FB06" w:rsidR="000613E6" w:rsidRPr="00EA50A3" w:rsidRDefault="000613E6" w:rsidP="000613E6">
      <w:proofErr w:type="spellStart"/>
      <w:r w:rsidRPr="000613E6">
        <w:t>Copyright</w:t>
      </w:r>
      <w:proofErr w:type="spellEnd"/>
      <w:r w:rsidRPr="000613E6">
        <w:t xml:space="preserve"> </w:t>
      </w:r>
      <w:proofErr w:type="spellStart"/>
      <w:r w:rsidRPr="000613E6">
        <w:t>Εθνικόν</w:t>
      </w:r>
      <w:proofErr w:type="spellEnd"/>
      <w:r w:rsidRPr="000613E6">
        <w:t xml:space="preserve"> και </w:t>
      </w:r>
      <w:proofErr w:type="spellStart"/>
      <w:r w:rsidRPr="000613E6">
        <w:t>Καποδιστριακόν</w:t>
      </w:r>
      <w:proofErr w:type="spellEnd"/>
      <w:r w:rsidRPr="000613E6">
        <w:t xml:space="preserve"> </w:t>
      </w:r>
      <w:proofErr w:type="spellStart"/>
      <w:r w:rsidRPr="000613E6">
        <w:t>Πανεπιστήμιον</w:t>
      </w:r>
      <w:proofErr w:type="spellEnd"/>
      <w:r w:rsidRPr="000613E6">
        <w:t xml:space="preserve"> Αθηνών</w:t>
      </w:r>
      <w:r w:rsidR="002039B2" w:rsidRPr="002039B2">
        <w:t>,</w:t>
      </w:r>
      <w:r w:rsidR="001F5382">
        <w:t xml:space="preserve"> Αγγελική </w:t>
      </w:r>
      <w:proofErr w:type="spellStart"/>
      <w:r w:rsidR="001F5382">
        <w:t>Αραπογιάννη</w:t>
      </w:r>
      <w:proofErr w:type="spellEnd"/>
      <w:r w:rsidR="001F5382">
        <w:t xml:space="preserve">, 2014. Αγγελική </w:t>
      </w:r>
      <w:proofErr w:type="spellStart"/>
      <w:r w:rsidR="001F5382">
        <w:t>Αραπογιάννη</w:t>
      </w:r>
      <w:proofErr w:type="spellEnd"/>
      <w:r w:rsidR="001F5382">
        <w:t xml:space="preserve"> «</w:t>
      </w:r>
      <w:r w:rsidR="006908D0" w:rsidRPr="006908D0">
        <w:t xml:space="preserve">Σχεδίαση Αναλογικών και Μικτών </w:t>
      </w:r>
      <w:proofErr w:type="spellStart"/>
      <w:r w:rsidR="006908D0" w:rsidRPr="006908D0">
        <w:t>Αναλογοψηφιακών</w:t>
      </w:r>
      <w:proofErr w:type="spellEnd"/>
      <w:r w:rsidR="006908D0" w:rsidRPr="006908D0">
        <w:t xml:space="preserve"> VLSI Κυκλωμάτων</w:t>
      </w:r>
      <w:r w:rsidR="001F5382">
        <w:t xml:space="preserve">». </w:t>
      </w:r>
      <w:r w:rsidRPr="000613E6">
        <w:t>Έκδοση: 1.0. Αθήνα 2014. Διαθέσιμο από τη δι</w:t>
      </w:r>
      <w:r w:rsidR="001F5382">
        <w:t xml:space="preserve">κτυακή διεύθυνση: </w:t>
      </w:r>
      <w:hyperlink r:id="rId17" w:tgtFrame="none" w:history="1">
        <w:r w:rsidR="006908D0" w:rsidRPr="00A377BF">
          <w:rPr>
            <w:rStyle w:val="-"/>
          </w:rPr>
          <w:t>http://opencourses.uoa.gr/courses/DI101/</w:t>
        </w:r>
      </w:hyperlink>
      <w:r w:rsidR="006908D0">
        <w:t xml:space="preserve"> </w:t>
      </w:r>
    </w:p>
    <w:p w14:paraId="3D7A2837" w14:textId="77777777" w:rsidR="00FD47AB" w:rsidRDefault="00FD47AB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</w:p>
    <w:p w14:paraId="3D7A2838" w14:textId="77777777" w:rsidR="000613E6" w:rsidRPr="00FD47AB" w:rsidRDefault="000613E6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 xml:space="preserve">Σημείωμα </w:t>
      </w:r>
      <w:proofErr w:type="spellStart"/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Αδειοδότησης</w:t>
      </w:r>
      <w:proofErr w:type="spellEnd"/>
    </w:p>
    <w:p w14:paraId="3D7A2839" w14:textId="77777777" w:rsidR="000613E6" w:rsidRPr="000613E6" w:rsidRDefault="000613E6" w:rsidP="000613E6">
      <w:r w:rsidRPr="000613E6">
        <w:t xml:space="preserve">Το παρόν υλικό διατίθεται με τους όρους της άδειας χρήσης </w:t>
      </w:r>
      <w:proofErr w:type="spellStart"/>
      <w:r w:rsidRPr="000613E6">
        <w:t>Creative</w:t>
      </w:r>
      <w:proofErr w:type="spellEnd"/>
      <w:r w:rsidRPr="000613E6">
        <w:t xml:space="preserve"> </w:t>
      </w:r>
      <w:proofErr w:type="spellStart"/>
      <w:r w:rsidRPr="000613E6">
        <w:t>Commons</w:t>
      </w:r>
      <w:proofErr w:type="spellEnd"/>
      <w:r w:rsidRPr="000613E6">
        <w:t xml:space="preserve"> Αναφορά, Μη Εμπορική Χρήση Παρόμοια Διανομή 4.0 [1] ή μεταγενέστερη, Διεθνής Έκδοση.   Εξαιρούνται τα αυτοτελή έργα τρίτων π.χ. φωτογραφίες, διαγράμματα </w:t>
      </w:r>
      <w:proofErr w:type="spellStart"/>
      <w:r w:rsidRPr="000613E6">
        <w:t>κ.λ.π</w:t>
      </w:r>
      <w:proofErr w:type="spellEnd"/>
      <w:r w:rsidRPr="000613E6">
        <w:t>.,  τα οποία εμπεριέχονται σε αυτό και τα οποία αναφέρονται μαζί με τους όρους χρήσης τους στο «Σημείωμα Χρήσης Έργων Τρίτων».</w:t>
      </w:r>
    </w:p>
    <w:p w14:paraId="3D7A283A" w14:textId="77777777" w:rsidR="000613E6" w:rsidRPr="000613E6" w:rsidRDefault="000613E6" w:rsidP="000613E6">
      <w:r w:rsidRPr="000613E6">
        <w:tab/>
      </w:r>
      <w:r w:rsidRPr="000613E6">
        <w:tab/>
      </w:r>
      <w:r w:rsidRPr="000613E6">
        <w:tab/>
        <w:t xml:space="preserve">                           </w:t>
      </w:r>
      <w:r w:rsidR="00FD47AB" w:rsidRPr="000613E6">
        <w:rPr>
          <w:noProof/>
        </w:rPr>
        <w:drawing>
          <wp:inline distT="0" distB="0" distL="0" distR="0" wp14:anchorId="3D7A2869" wp14:editId="7819BF32">
            <wp:extent cx="1648800" cy="576000"/>
            <wp:effectExtent l="0" t="0" r="8890" b="0"/>
            <wp:docPr id="2056" name="Picture 22" descr="Λογότυπο για Άδειες χρήσης Creative Commons BY-NC-SA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22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800" cy="576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0613E6">
        <w:t xml:space="preserve">           </w:t>
      </w:r>
    </w:p>
    <w:p w14:paraId="16364215" w14:textId="77777777" w:rsidR="00F273C1" w:rsidRDefault="00F273C1" w:rsidP="000613E6"/>
    <w:p w14:paraId="3D7A283B" w14:textId="77777777" w:rsidR="000613E6" w:rsidRDefault="000613E6" w:rsidP="000613E6">
      <w:r w:rsidRPr="000613E6">
        <w:t xml:space="preserve">[1] http://creativecommons.org/licenses/by-nc-sa/4.0/ </w:t>
      </w:r>
    </w:p>
    <w:p w14:paraId="3D7A283C" w14:textId="77777777" w:rsidR="000613E6" w:rsidRPr="000613E6" w:rsidRDefault="000613E6" w:rsidP="000613E6"/>
    <w:p w14:paraId="3D7A283D" w14:textId="77777777" w:rsidR="000613E6" w:rsidRPr="000613E6" w:rsidRDefault="000613E6" w:rsidP="000613E6">
      <w:r w:rsidRPr="000613E6">
        <w:t xml:space="preserve">Ως </w:t>
      </w:r>
      <w:r w:rsidRPr="000613E6">
        <w:rPr>
          <w:b/>
          <w:bCs/>
        </w:rPr>
        <w:t>Μη Εμπορική</w:t>
      </w:r>
      <w:r w:rsidRPr="000613E6">
        <w:t xml:space="preserve"> ορίζεται η χρήση:</w:t>
      </w:r>
    </w:p>
    <w:p w14:paraId="118621FB" w14:textId="77777777" w:rsidR="00101D73" w:rsidRPr="006F00D2" w:rsidRDefault="00A7430B" w:rsidP="004C2904">
      <w:pPr>
        <w:pStyle w:val="a8"/>
        <w:numPr>
          <w:ilvl w:val="0"/>
          <w:numId w:val="3"/>
        </w:numPr>
      </w:pPr>
      <w:r w:rsidRPr="006F00D2">
        <w:t xml:space="preserve">που δεν περιλαμβάνει άμεσο ή έμμεσο οικονομικό όφελος από την χρήση του έργου, για το διανομέα του έργου και </w:t>
      </w:r>
      <w:proofErr w:type="spellStart"/>
      <w:r w:rsidRPr="006F00D2">
        <w:t>αδειοδόχο</w:t>
      </w:r>
      <w:proofErr w:type="spellEnd"/>
    </w:p>
    <w:p w14:paraId="61D254DA" w14:textId="77777777" w:rsidR="00101D73" w:rsidRPr="006F00D2" w:rsidRDefault="00A7430B" w:rsidP="004C2904">
      <w:pPr>
        <w:pStyle w:val="a8"/>
        <w:numPr>
          <w:ilvl w:val="0"/>
          <w:numId w:val="3"/>
        </w:numPr>
      </w:pPr>
      <w:r w:rsidRPr="006F00D2">
        <w:t>που</w:t>
      </w:r>
      <w:r w:rsidRPr="002D2893">
        <w:t> </w:t>
      </w:r>
      <w:r w:rsidRPr="006F00D2">
        <w:t>δεν περιλαμβάνει οικονομική συναλλαγή ως προϋπόθεση για τη χρήση ή πρόσβαση στο έργο</w:t>
      </w:r>
    </w:p>
    <w:p w14:paraId="5D0E11A6" w14:textId="77777777" w:rsidR="00101D73" w:rsidRPr="006F00D2" w:rsidRDefault="00A7430B" w:rsidP="004C2904">
      <w:pPr>
        <w:pStyle w:val="a8"/>
        <w:numPr>
          <w:ilvl w:val="0"/>
          <w:numId w:val="3"/>
        </w:numPr>
      </w:pPr>
      <w:r w:rsidRPr="006F00D2">
        <w:t>που</w:t>
      </w:r>
      <w:r w:rsidRPr="002D2893">
        <w:t> </w:t>
      </w:r>
      <w:r w:rsidRPr="006F00D2">
        <w:t>δεν προσπορίζει στο διανομέα του έργου και</w:t>
      </w:r>
      <w:r w:rsidRPr="006F00D2">
        <w:rPr>
          <w:lang w:val="en-GB"/>
        </w:rPr>
        <w:t> </w:t>
      </w:r>
      <w:proofErr w:type="spellStart"/>
      <w:r w:rsidRPr="006F00D2">
        <w:t>αδειοδόχο</w:t>
      </w:r>
      <w:proofErr w:type="spellEnd"/>
      <w:r w:rsidRPr="006F00D2">
        <w:rPr>
          <w:lang w:val="en-GB"/>
        </w:rPr>
        <w:t> </w:t>
      </w:r>
      <w:r w:rsidRPr="006F00D2">
        <w:t>έμμεσο οικονομικό όφελος (π.χ. διαφημίσεις) από την προβολή του έργου σε διαδικτυακό τόπο</w:t>
      </w:r>
    </w:p>
    <w:p w14:paraId="3D7A2842" w14:textId="77777777" w:rsidR="000613E6" w:rsidRPr="000613E6" w:rsidRDefault="000613E6" w:rsidP="000613E6">
      <w:r w:rsidRPr="000613E6">
        <w:t xml:space="preserve">Ο δικαιούχος μπορεί να παρέχει στον </w:t>
      </w:r>
      <w:proofErr w:type="spellStart"/>
      <w:r w:rsidRPr="000613E6">
        <w:t>αδειοδόχο</w:t>
      </w:r>
      <w:proofErr w:type="spellEnd"/>
      <w:r w:rsidRPr="000613E6">
        <w:t xml:space="preserve"> ξεχωριστή άδεια να χρησιμοποιεί το έργο για εμπορική χρήση, εφόσον αυτό του ζητηθεί.</w:t>
      </w:r>
    </w:p>
    <w:p w14:paraId="3D7A2843" w14:textId="77777777" w:rsidR="000613E6" w:rsidRPr="00FD47AB" w:rsidRDefault="000613E6" w:rsidP="000613E6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Διατήρηση Σημειωμάτων</w:t>
      </w:r>
    </w:p>
    <w:p w14:paraId="3D7A2844" w14:textId="77777777" w:rsidR="000613E6" w:rsidRPr="000613E6" w:rsidRDefault="000613E6" w:rsidP="004C2904">
      <w:pPr>
        <w:pStyle w:val="a8"/>
        <w:numPr>
          <w:ilvl w:val="0"/>
          <w:numId w:val="3"/>
        </w:numPr>
      </w:pPr>
      <w:r w:rsidRPr="000613E6">
        <w:t>Οποιαδήποτε αναπαραγωγή ή διασκευή του υλικού θα πρέπει να συμπεριλαμβάνει:</w:t>
      </w:r>
    </w:p>
    <w:p w14:paraId="3D7A2845" w14:textId="77777777" w:rsidR="000613E6" w:rsidRPr="000613E6" w:rsidRDefault="000613E6" w:rsidP="004C2904">
      <w:pPr>
        <w:pStyle w:val="a8"/>
        <w:numPr>
          <w:ilvl w:val="0"/>
          <w:numId w:val="3"/>
        </w:numPr>
      </w:pPr>
      <w:r w:rsidRPr="000613E6">
        <w:t>το Σημείωμα Αναφοράς</w:t>
      </w:r>
    </w:p>
    <w:p w14:paraId="3D7A2846" w14:textId="77777777" w:rsidR="000613E6" w:rsidRPr="000613E6" w:rsidRDefault="000613E6" w:rsidP="004C2904">
      <w:pPr>
        <w:pStyle w:val="a8"/>
        <w:numPr>
          <w:ilvl w:val="0"/>
          <w:numId w:val="3"/>
        </w:numPr>
      </w:pPr>
      <w:r w:rsidRPr="000613E6">
        <w:t xml:space="preserve">το Σημείωμα </w:t>
      </w:r>
      <w:proofErr w:type="spellStart"/>
      <w:r w:rsidRPr="000613E6">
        <w:t>Αδειοδότησης</w:t>
      </w:r>
      <w:proofErr w:type="spellEnd"/>
    </w:p>
    <w:p w14:paraId="3D7A2847" w14:textId="77777777" w:rsidR="000613E6" w:rsidRPr="000613E6" w:rsidRDefault="000613E6" w:rsidP="004C2904">
      <w:pPr>
        <w:pStyle w:val="a8"/>
        <w:numPr>
          <w:ilvl w:val="0"/>
          <w:numId w:val="3"/>
        </w:numPr>
      </w:pPr>
      <w:r w:rsidRPr="000613E6">
        <w:t>τη δήλωση Διατήρησης Σημειωμάτων</w:t>
      </w:r>
      <w:r w:rsidR="00FD47AB">
        <w:rPr>
          <w:lang w:val="en-US"/>
        </w:rPr>
        <w:t xml:space="preserve"> </w:t>
      </w:r>
    </w:p>
    <w:p w14:paraId="3D7A2848" w14:textId="77777777" w:rsidR="000613E6" w:rsidRPr="000613E6" w:rsidRDefault="000613E6" w:rsidP="004C2904">
      <w:pPr>
        <w:pStyle w:val="a8"/>
        <w:numPr>
          <w:ilvl w:val="0"/>
          <w:numId w:val="3"/>
        </w:numPr>
      </w:pPr>
      <w:r w:rsidRPr="000613E6">
        <w:t>το Σημείωμα Χρήσης Έργων Τρίτων (εφόσον υπάρχει)</w:t>
      </w:r>
    </w:p>
    <w:p w14:paraId="3D7A285D" w14:textId="67C94D99" w:rsidR="00FD47AB" w:rsidRPr="001F5382" w:rsidRDefault="000613E6" w:rsidP="001F5382">
      <w:r w:rsidRPr="000613E6">
        <w:lastRenderedPageBreak/>
        <w:t xml:space="preserve">μαζί με τους συνοδευόμενους </w:t>
      </w:r>
      <w:proofErr w:type="spellStart"/>
      <w:r w:rsidRPr="000613E6">
        <w:t>υπερσυνδέσμους</w:t>
      </w:r>
      <w:proofErr w:type="spellEnd"/>
      <w:r w:rsidRPr="000613E6">
        <w:t>.</w:t>
      </w:r>
    </w:p>
    <w:p w14:paraId="3D7A285E" w14:textId="77777777" w:rsidR="00FD47AB" w:rsidRPr="00E74B63" w:rsidRDefault="00FD47AB" w:rsidP="00FD47AB">
      <w:pPr>
        <w:rPr>
          <w:rFonts w:ascii="Arial" w:eastAsia="Times New Roman" w:hAnsi="Arial" w:cs="Times New Roman"/>
          <w:b/>
          <w:sz w:val="32"/>
          <w:szCs w:val="32"/>
          <w:lang w:eastAsia="en-US" w:bidi="en-US"/>
        </w:rPr>
      </w:pPr>
      <w:proofErr w:type="spellStart"/>
      <w:r w:rsidRPr="00E74B63">
        <w:rPr>
          <w:rFonts w:ascii="Arial" w:eastAsia="Times New Roman" w:hAnsi="Arial" w:cs="Times New Roman"/>
          <w:b/>
          <w:sz w:val="32"/>
          <w:szCs w:val="32"/>
          <w:lang w:eastAsia="en-US" w:bidi="en-US"/>
        </w:rPr>
        <w:t>Χρημα</w:t>
      </w:r>
      <w:r w:rsidRPr="00E74B63">
        <w:rPr>
          <w:rFonts w:ascii="Arial" w:eastAsia="Times New Roman" w:hAnsi="Arial" w:cs="Times New Roman"/>
          <w:b/>
          <w:sz w:val="32"/>
          <w:szCs w:val="32"/>
          <w:lang w:val="en-US" w:eastAsia="en-US" w:bidi="en-US"/>
        </w:rPr>
        <w:t>τοδότηση</w:t>
      </w:r>
      <w:proofErr w:type="spellEnd"/>
    </w:p>
    <w:p w14:paraId="3D7A285F" w14:textId="77777777" w:rsidR="00FD47AB" w:rsidRPr="00E74B63" w:rsidRDefault="00FD47AB" w:rsidP="00FD47AB">
      <w:pPr>
        <w:rPr>
          <w:rFonts w:ascii="Arial" w:eastAsia="Times New Roman" w:hAnsi="Arial" w:cs="Arial"/>
          <w:lang w:eastAsia="en-US" w:bidi="en-US"/>
        </w:rPr>
      </w:pPr>
    </w:p>
    <w:p w14:paraId="3D7A2860" w14:textId="77777777" w:rsidR="00FD47AB" w:rsidRPr="00E74B63" w:rsidRDefault="00FD47AB" w:rsidP="004C2904">
      <w:pPr>
        <w:numPr>
          <w:ilvl w:val="0"/>
          <w:numId w:val="2"/>
        </w:num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Το παρόν εκπαιδ</w:t>
      </w:r>
      <w:r>
        <w:rPr>
          <w:rFonts w:ascii="Arial" w:eastAsia="Times New Roman" w:hAnsi="Arial" w:cs="Arial"/>
          <w:lang w:eastAsia="en-US" w:bidi="en-US"/>
        </w:rPr>
        <w:t xml:space="preserve">ευτικό υλικό έχει αναπτυχθεί </w:t>
      </w:r>
      <w:proofErr w:type="spellStart"/>
      <w:r>
        <w:rPr>
          <w:rFonts w:ascii="Arial" w:eastAsia="Times New Roman" w:hAnsi="Arial" w:cs="Arial"/>
          <w:lang w:eastAsia="en-US" w:bidi="en-US"/>
        </w:rPr>
        <w:t>στo</w:t>
      </w:r>
      <w:proofErr w:type="spellEnd"/>
      <w:r>
        <w:rPr>
          <w:rFonts w:ascii="Arial" w:eastAsia="Times New Roman" w:hAnsi="Arial" w:cs="Arial"/>
          <w:lang w:eastAsia="en-US" w:bidi="en-US"/>
        </w:rPr>
        <w:t xml:space="preserve"> </w:t>
      </w:r>
      <w:proofErr w:type="spellStart"/>
      <w:r>
        <w:rPr>
          <w:rFonts w:ascii="Arial" w:eastAsia="Times New Roman" w:hAnsi="Arial" w:cs="Arial"/>
          <w:lang w:eastAsia="en-US" w:bidi="en-US"/>
        </w:rPr>
        <w:t>πλαίσιo</w:t>
      </w:r>
      <w:proofErr w:type="spellEnd"/>
      <w:r w:rsidRPr="00E74B63">
        <w:rPr>
          <w:rFonts w:ascii="Arial" w:eastAsia="Times New Roman" w:hAnsi="Arial" w:cs="Arial"/>
          <w:lang w:eastAsia="en-US" w:bidi="en-US"/>
        </w:rPr>
        <w:t xml:space="preserve"> του εκπαιδευτικού έργου του διδάσκοντα.</w:t>
      </w:r>
    </w:p>
    <w:p w14:paraId="3D7A2861" w14:textId="77777777" w:rsidR="00FD47AB" w:rsidRPr="00E74B63" w:rsidRDefault="00FD47AB" w:rsidP="004C2904">
      <w:pPr>
        <w:numPr>
          <w:ilvl w:val="0"/>
          <w:numId w:val="2"/>
        </w:num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Το έργο «</w:t>
      </w:r>
      <w:r w:rsidRPr="00E74B63">
        <w:rPr>
          <w:rFonts w:ascii="Arial" w:eastAsia="Times New Roman" w:hAnsi="Arial" w:cs="Arial"/>
          <w:b/>
          <w:bCs/>
          <w:lang w:eastAsia="en-US" w:bidi="en-US"/>
        </w:rPr>
        <w:t>Ανοικτά Ακαδημαϊκά Μαθήματα στο Πανεπιστήμιο Αθηνών</w:t>
      </w:r>
      <w:r w:rsidRPr="00E74B63">
        <w:rPr>
          <w:rFonts w:ascii="Arial" w:eastAsia="Times New Roman" w:hAnsi="Arial" w:cs="Arial"/>
          <w:lang w:eastAsia="en-US" w:bidi="en-US"/>
        </w:rPr>
        <w:t xml:space="preserve">» έχει χρηματοδοτήσει μόνο τη αναδιαμόρφωση του εκπαιδευτικού υλικού. </w:t>
      </w:r>
    </w:p>
    <w:p w14:paraId="3D7A2862" w14:textId="77777777" w:rsidR="00FD47AB" w:rsidRPr="00E74B63" w:rsidRDefault="00FD47AB" w:rsidP="004C2904">
      <w:pPr>
        <w:numPr>
          <w:ilvl w:val="0"/>
          <w:numId w:val="2"/>
        </w:num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</w:t>
      </w:r>
    </w:p>
    <w:p w14:paraId="3D7A2863" w14:textId="77777777" w:rsidR="00FD47AB" w:rsidRPr="00E74B63" w:rsidRDefault="00FD47AB" w:rsidP="00FD47AB">
      <w:pPr>
        <w:jc w:val="center"/>
        <w:rPr>
          <w:rFonts w:ascii="Arial" w:eastAsia="Times New Roman" w:hAnsi="Arial" w:cs="Times New Roman"/>
          <w:lang w:eastAsia="en-US" w:bidi="en-US"/>
        </w:rPr>
      </w:pPr>
      <w:r w:rsidRPr="000613E6">
        <w:rPr>
          <w:rFonts w:ascii="Arial" w:eastAsia="Times New Roman" w:hAnsi="Arial" w:cs="Times New Roman"/>
          <w:noProof/>
        </w:rPr>
        <w:drawing>
          <wp:inline distT="0" distB="0" distL="0" distR="0" wp14:anchorId="3D7A286B" wp14:editId="3D7A286C">
            <wp:extent cx="5501640" cy="1386840"/>
            <wp:effectExtent l="0" t="0" r="3810" b="3810"/>
            <wp:docPr id="7" name="Picture 6" descr="Λογότυπο Επιχειρησιακού Προγράμματος Εκπαίδευση και Δια βίου Μάθησ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Λογότυπο Επιχειρησιακού Προγράμματος Εκπαίδευση και Δια βίου Μάθηση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A2864" w14:textId="77777777" w:rsidR="00FD47AB" w:rsidRPr="000613E6" w:rsidRDefault="00FD47AB" w:rsidP="000613E6"/>
    <w:sectPr w:rsidR="00FD47AB" w:rsidRPr="000613E6" w:rsidSect="00FD47AB">
      <w:type w:val="continuous"/>
      <w:pgSz w:w="11906" w:h="16838" w:code="9"/>
      <w:pgMar w:top="1134" w:right="1021" w:bottom="1134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8183D" w14:textId="77777777" w:rsidR="004C2904" w:rsidRDefault="004C2904" w:rsidP="00936ACC">
      <w:pPr>
        <w:spacing w:after="0" w:line="240" w:lineRule="auto"/>
      </w:pPr>
      <w:r>
        <w:separator/>
      </w:r>
    </w:p>
  </w:endnote>
  <w:endnote w:type="continuationSeparator" w:id="0">
    <w:p w14:paraId="75487B91" w14:textId="77777777" w:rsidR="004C2904" w:rsidRDefault="004C2904" w:rsidP="00936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A2871" w14:textId="77777777" w:rsidR="000C09DE" w:rsidRDefault="00936ACC" w:rsidP="000613E6">
    <w:pPr>
      <w:pStyle w:val="af4"/>
    </w:pPr>
    <w:r w:rsidRPr="006D1C8D">
      <w:rPr>
        <w:sz w:val="20"/>
        <w:szCs w:val="20"/>
      </w:rPr>
      <w:ptab w:relativeTo="margin" w:alignment="right" w:leader="none"/>
    </w:r>
    <w:r w:rsidRPr="006D1C8D">
      <w:rPr>
        <w:sz w:val="20"/>
        <w:szCs w:val="20"/>
      </w:rPr>
      <w:t xml:space="preserve">Σελίδα </w:t>
    </w:r>
    <w:r w:rsidRPr="006D1C8D">
      <w:rPr>
        <w:sz w:val="20"/>
        <w:szCs w:val="20"/>
      </w:rPr>
      <w:fldChar w:fldCharType="begin"/>
    </w:r>
    <w:r w:rsidRPr="006D1C8D">
      <w:rPr>
        <w:sz w:val="20"/>
        <w:szCs w:val="20"/>
      </w:rPr>
      <w:instrText xml:space="preserve"> PAGE   \* MERGEFORMAT </w:instrText>
    </w:r>
    <w:r w:rsidRPr="006D1C8D">
      <w:rPr>
        <w:sz w:val="20"/>
        <w:szCs w:val="20"/>
      </w:rPr>
      <w:fldChar w:fldCharType="separate"/>
    </w:r>
    <w:r w:rsidR="00A90CAF">
      <w:rPr>
        <w:noProof/>
        <w:sz w:val="20"/>
        <w:szCs w:val="20"/>
      </w:rPr>
      <w:t>8</w:t>
    </w:r>
    <w:r w:rsidRPr="006D1C8D">
      <w:rPr>
        <w:sz w:val="20"/>
        <w:szCs w:val="20"/>
      </w:rPr>
      <w:fldChar w:fldCharType="end"/>
    </w:r>
  </w:p>
  <w:p w14:paraId="3D7A2872" w14:textId="77777777" w:rsidR="000C09DE" w:rsidRDefault="000C09D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B57A9" w14:textId="77777777" w:rsidR="004C2904" w:rsidRDefault="004C2904" w:rsidP="00936ACC">
      <w:pPr>
        <w:spacing w:after="0" w:line="240" w:lineRule="auto"/>
      </w:pPr>
      <w:r>
        <w:separator/>
      </w:r>
    </w:p>
  </w:footnote>
  <w:footnote w:type="continuationSeparator" w:id="0">
    <w:p w14:paraId="5A486B0D" w14:textId="77777777" w:rsidR="004C2904" w:rsidRDefault="004C2904" w:rsidP="00936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A2873" w14:textId="77777777" w:rsidR="00207A08" w:rsidRDefault="00207A08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879F9"/>
    <w:multiLevelType w:val="multilevel"/>
    <w:tmpl w:val="58508A36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75E42A7"/>
    <w:multiLevelType w:val="hybridMultilevel"/>
    <w:tmpl w:val="3BAED6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61BA3"/>
    <w:multiLevelType w:val="hybridMultilevel"/>
    <w:tmpl w:val="EC2269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1636A"/>
    <w:multiLevelType w:val="hybridMultilevel"/>
    <w:tmpl w:val="42EA60F4"/>
    <w:lvl w:ilvl="0" w:tplc="E4982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EC4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3EBC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C53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A6F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82C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C2C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DC5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0ED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C6F6239"/>
    <w:multiLevelType w:val="hybridMultilevel"/>
    <w:tmpl w:val="C826FE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229A8"/>
    <w:multiLevelType w:val="hybridMultilevel"/>
    <w:tmpl w:val="B6FEBC1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3E6"/>
    <w:rsid w:val="00036C7D"/>
    <w:rsid w:val="000613E6"/>
    <w:rsid w:val="000B39CB"/>
    <w:rsid w:val="000C028F"/>
    <w:rsid w:val="000C09DE"/>
    <w:rsid w:val="00101D73"/>
    <w:rsid w:val="001C3B3B"/>
    <w:rsid w:val="001D2786"/>
    <w:rsid w:val="001D7C77"/>
    <w:rsid w:val="001E1A4C"/>
    <w:rsid w:val="001F5382"/>
    <w:rsid w:val="002039B2"/>
    <w:rsid w:val="00207A08"/>
    <w:rsid w:val="00224CB8"/>
    <w:rsid w:val="00262DF1"/>
    <w:rsid w:val="002A21E7"/>
    <w:rsid w:val="002D2893"/>
    <w:rsid w:val="00306292"/>
    <w:rsid w:val="003419A7"/>
    <w:rsid w:val="00366815"/>
    <w:rsid w:val="00384B03"/>
    <w:rsid w:val="00425DED"/>
    <w:rsid w:val="00447B5C"/>
    <w:rsid w:val="00455F2D"/>
    <w:rsid w:val="00487898"/>
    <w:rsid w:val="004A32A0"/>
    <w:rsid w:val="004C2904"/>
    <w:rsid w:val="004D46EA"/>
    <w:rsid w:val="004E5677"/>
    <w:rsid w:val="004F1500"/>
    <w:rsid w:val="00505B91"/>
    <w:rsid w:val="005148A1"/>
    <w:rsid w:val="00523364"/>
    <w:rsid w:val="00597812"/>
    <w:rsid w:val="005B369E"/>
    <w:rsid w:val="0062078B"/>
    <w:rsid w:val="00663791"/>
    <w:rsid w:val="006908D0"/>
    <w:rsid w:val="006E566C"/>
    <w:rsid w:val="006F00D2"/>
    <w:rsid w:val="006F6CFC"/>
    <w:rsid w:val="007417F7"/>
    <w:rsid w:val="007447A7"/>
    <w:rsid w:val="007F1E1A"/>
    <w:rsid w:val="007F715D"/>
    <w:rsid w:val="008652EA"/>
    <w:rsid w:val="00890D31"/>
    <w:rsid w:val="008A125D"/>
    <w:rsid w:val="008D57C2"/>
    <w:rsid w:val="00936ACC"/>
    <w:rsid w:val="009A18C7"/>
    <w:rsid w:val="009B7825"/>
    <w:rsid w:val="00A11D55"/>
    <w:rsid w:val="00A61962"/>
    <w:rsid w:val="00A72BFE"/>
    <w:rsid w:val="00A7430B"/>
    <w:rsid w:val="00A90CAF"/>
    <w:rsid w:val="00AD5A90"/>
    <w:rsid w:val="00B67F68"/>
    <w:rsid w:val="00B73B19"/>
    <w:rsid w:val="00B76F05"/>
    <w:rsid w:val="00BA0669"/>
    <w:rsid w:val="00C12C08"/>
    <w:rsid w:val="00C75C85"/>
    <w:rsid w:val="00CA4514"/>
    <w:rsid w:val="00CB6859"/>
    <w:rsid w:val="00D55733"/>
    <w:rsid w:val="00D865F8"/>
    <w:rsid w:val="00DE28AE"/>
    <w:rsid w:val="00DE7FC2"/>
    <w:rsid w:val="00E02C38"/>
    <w:rsid w:val="00E27D50"/>
    <w:rsid w:val="00E434F6"/>
    <w:rsid w:val="00E66314"/>
    <w:rsid w:val="00E7374C"/>
    <w:rsid w:val="00E74B63"/>
    <w:rsid w:val="00EA50A3"/>
    <w:rsid w:val="00EC31A8"/>
    <w:rsid w:val="00ED1322"/>
    <w:rsid w:val="00EE385C"/>
    <w:rsid w:val="00EF32EC"/>
    <w:rsid w:val="00F159A1"/>
    <w:rsid w:val="00F273C1"/>
    <w:rsid w:val="00F77828"/>
    <w:rsid w:val="00FB195E"/>
    <w:rsid w:val="00FB7077"/>
    <w:rsid w:val="00FD23F4"/>
    <w:rsid w:val="00FD47AB"/>
    <w:rsid w:val="00FD7E2E"/>
    <w:rsid w:val="00FE1330"/>
    <w:rsid w:val="00FE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A26E8"/>
  <w15:docId w15:val="{4DAADD4B-FE79-432A-9899-5E8ABA22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791"/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8D57C2"/>
    <w:pPr>
      <w:numPr>
        <w:numId w:val="1"/>
      </w:num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D57C2"/>
    <w:pPr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D57C2"/>
    <w:pPr>
      <w:numPr>
        <w:ilvl w:val="2"/>
        <w:numId w:val="1"/>
      </w:num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unhideWhenUsed/>
    <w:qFormat/>
    <w:rsid w:val="008D57C2"/>
    <w:pPr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D57C2"/>
    <w:pPr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D57C2"/>
    <w:pPr>
      <w:numPr>
        <w:ilvl w:val="5"/>
        <w:numId w:val="1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D57C2"/>
    <w:pPr>
      <w:numPr>
        <w:ilvl w:val="6"/>
        <w:numId w:val="1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D57C2"/>
    <w:pPr>
      <w:numPr>
        <w:ilvl w:val="7"/>
        <w:numId w:val="1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D57C2"/>
    <w:pPr>
      <w:numPr>
        <w:ilvl w:val="8"/>
        <w:numId w:val="1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D57C2"/>
    <w:rPr>
      <w:rFonts w:asciiTheme="majorHAnsi" w:eastAsiaTheme="majorEastAsia" w:hAnsiTheme="majorHAnsi" w:cstheme="majorBidi"/>
      <w:b/>
      <w:bCs/>
      <w:sz w:val="28"/>
      <w:szCs w:val="2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8D57C2"/>
    <w:rPr>
      <w:rFonts w:asciiTheme="majorHAnsi" w:eastAsiaTheme="majorEastAsia" w:hAnsiTheme="majorHAnsi" w:cstheme="majorBidi"/>
      <w:b/>
      <w:bCs/>
      <w:sz w:val="26"/>
      <w:szCs w:val="2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8D57C2"/>
    <w:rPr>
      <w:rFonts w:asciiTheme="majorHAnsi" w:eastAsiaTheme="majorEastAsia" w:hAnsiTheme="majorHAnsi" w:cstheme="majorBidi"/>
      <w:b/>
      <w:bCs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8D57C2"/>
    <w:rPr>
      <w:rFonts w:asciiTheme="majorHAnsi" w:eastAsiaTheme="majorEastAsia" w:hAnsiTheme="majorHAnsi" w:cstheme="majorBidi"/>
      <w:b/>
      <w:bCs/>
      <w:i/>
      <w:iCs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8D57C2"/>
    <w:rPr>
      <w:rFonts w:asciiTheme="majorHAnsi" w:eastAsiaTheme="majorEastAsia" w:hAnsiTheme="majorHAnsi" w:cstheme="majorBidi"/>
      <w:b/>
      <w:bCs/>
      <w:color w:val="7F7F7F" w:themeColor="text1" w:themeTint="8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8D57C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8D57C2"/>
    <w:rPr>
      <w:rFonts w:asciiTheme="majorHAnsi" w:eastAsiaTheme="majorEastAsia" w:hAnsiTheme="majorHAnsi" w:cstheme="majorBidi"/>
      <w:i/>
      <w:iCs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8D57C2"/>
    <w:rPr>
      <w:rFonts w:asciiTheme="majorHAnsi" w:eastAsiaTheme="majorEastAsia" w:hAnsiTheme="majorHAnsi" w:cstheme="majorBidi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8D57C2"/>
    <w:rPr>
      <w:rFonts w:asciiTheme="majorHAnsi" w:eastAsiaTheme="majorEastAsia" w:hAnsiTheme="majorHAnsi" w:cstheme="majorBidi"/>
      <w:i/>
      <w:iCs/>
      <w:spacing w:val="5"/>
      <w:sz w:val="20"/>
      <w:szCs w:val="20"/>
      <w:lang w:eastAsia="el-GR"/>
    </w:rPr>
  </w:style>
  <w:style w:type="paragraph" w:styleId="a3">
    <w:name w:val="Title"/>
    <w:basedOn w:val="a"/>
    <w:next w:val="a"/>
    <w:link w:val="Char"/>
    <w:uiPriority w:val="10"/>
    <w:qFormat/>
    <w:rsid w:val="00663791"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sz w:val="36"/>
      <w:szCs w:val="52"/>
      <w:lang w:eastAsia="en-US"/>
    </w:rPr>
  </w:style>
  <w:style w:type="character" w:customStyle="1" w:styleId="Char">
    <w:name w:val="Τίτλος Char"/>
    <w:basedOn w:val="a0"/>
    <w:link w:val="a3"/>
    <w:uiPriority w:val="10"/>
    <w:rsid w:val="00663791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8D57C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Υπότιτλος Char"/>
    <w:basedOn w:val="a0"/>
    <w:link w:val="a4"/>
    <w:uiPriority w:val="11"/>
    <w:rsid w:val="008D57C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8D57C2"/>
    <w:rPr>
      <w:b/>
      <w:bCs/>
    </w:rPr>
  </w:style>
  <w:style w:type="character" w:styleId="a6">
    <w:name w:val="Emphasis"/>
    <w:uiPriority w:val="20"/>
    <w:qFormat/>
    <w:rsid w:val="008D57C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link w:val="Char1"/>
    <w:uiPriority w:val="1"/>
    <w:qFormat/>
    <w:rsid w:val="00663791"/>
    <w:pPr>
      <w:spacing w:after="0" w:line="240" w:lineRule="auto"/>
    </w:pPr>
    <w:rPr>
      <w:rFonts w:eastAsiaTheme="minorHAnsi"/>
      <w:sz w:val="20"/>
      <w:lang w:eastAsia="en-US"/>
    </w:rPr>
  </w:style>
  <w:style w:type="character" w:customStyle="1" w:styleId="Char1">
    <w:name w:val="Χωρίς διάστιχο Char"/>
    <w:basedOn w:val="a0"/>
    <w:link w:val="a7"/>
    <w:uiPriority w:val="1"/>
    <w:rsid w:val="00663791"/>
    <w:rPr>
      <w:sz w:val="20"/>
    </w:rPr>
  </w:style>
  <w:style w:type="paragraph" w:styleId="a8">
    <w:name w:val="List Paragraph"/>
    <w:basedOn w:val="a"/>
    <w:uiPriority w:val="34"/>
    <w:qFormat/>
    <w:rsid w:val="008D57C2"/>
    <w:pPr>
      <w:ind w:left="720"/>
      <w:contextualSpacing/>
    </w:pPr>
  </w:style>
  <w:style w:type="paragraph" w:styleId="a9">
    <w:name w:val="Quote"/>
    <w:basedOn w:val="a"/>
    <w:next w:val="a"/>
    <w:link w:val="Char2"/>
    <w:uiPriority w:val="29"/>
    <w:qFormat/>
    <w:rsid w:val="008D57C2"/>
    <w:pPr>
      <w:spacing w:before="200" w:after="0"/>
      <w:ind w:left="360" w:right="360"/>
    </w:pPr>
    <w:rPr>
      <w:i/>
      <w:iCs/>
    </w:rPr>
  </w:style>
  <w:style w:type="character" w:customStyle="1" w:styleId="Char2">
    <w:name w:val="Απόσπασμα Char"/>
    <w:basedOn w:val="a0"/>
    <w:link w:val="a9"/>
    <w:uiPriority w:val="29"/>
    <w:rsid w:val="008D57C2"/>
    <w:rPr>
      <w:i/>
      <w:iCs/>
    </w:rPr>
  </w:style>
  <w:style w:type="paragraph" w:styleId="aa">
    <w:name w:val="Intense Quote"/>
    <w:basedOn w:val="a"/>
    <w:next w:val="a"/>
    <w:link w:val="Char3"/>
    <w:uiPriority w:val="30"/>
    <w:qFormat/>
    <w:rsid w:val="008D57C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3">
    <w:name w:val="Έντονο απόσπασμα Char"/>
    <w:basedOn w:val="a0"/>
    <w:link w:val="aa"/>
    <w:uiPriority w:val="30"/>
    <w:rsid w:val="008D57C2"/>
    <w:rPr>
      <w:b/>
      <w:bCs/>
      <w:i/>
      <w:iCs/>
    </w:rPr>
  </w:style>
  <w:style w:type="character" w:styleId="ab">
    <w:name w:val="Subtle Emphasis"/>
    <w:uiPriority w:val="19"/>
    <w:qFormat/>
    <w:rsid w:val="008D57C2"/>
    <w:rPr>
      <w:i/>
      <w:iCs/>
    </w:rPr>
  </w:style>
  <w:style w:type="character" w:styleId="ac">
    <w:name w:val="Intense Emphasis"/>
    <w:uiPriority w:val="21"/>
    <w:qFormat/>
    <w:rsid w:val="008D57C2"/>
    <w:rPr>
      <w:b/>
      <w:bCs/>
    </w:rPr>
  </w:style>
  <w:style w:type="character" w:styleId="ad">
    <w:name w:val="Subtle Reference"/>
    <w:uiPriority w:val="31"/>
    <w:qFormat/>
    <w:rsid w:val="008D57C2"/>
    <w:rPr>
      <w:smallCaps/>
    </w:rPr>
  </w:style>
  <w:style w:type="character" w:styleId="ae">
    <w:name w:val="Intense Reference"/>
    <w:uiPriority w:val="32"/>
    <w:qFormat/>
    <w:rsid w:val="008D57C2"/>
    <w:rPr>
      <w:smallCaps/>
      <w:spacing w:val="5"/>
      <w:u w:val="single"/>
    </w:rPr>
  </w:style>
  <w:style w:type="character" w:styleId="af">
    <w:name w:val="Book Title"/>
    <w:uiPriority w:val="33"/>
    <w:qFormat/>
    <w:rsid w:val="008D57C2"/>
    <w:rPr>
      <w:i/>
      <w:i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8D57C2"/>
    <w:pPr>
      <w:numPr>
        <w:numId w:val="0"/>
      </w:numPr>
      <w:outlineLvl w:val="9"/>
    </w:pPr>
  </w:style>
  <w:style w:type="paragraph" w:styleId="af1">
    <w:name w:val="Balloon Text"/>
    <w:basedOn w:val="a"/>
    <w:link w:val="Char4"/>
    <w:uiPriority w:val="99"/>
    <w:semiHidden/>
    <w:unhideWhenUsed/>
    <w:rsid w:val="00E02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f1"/>
    <w:uiPriority w:val="99"/>
    <w:semiHidden/>
    <w:rsid w:val="00E02C38"/>
    <w:rPr>
      <w:rFonts w:ascii="Tahoma" w:eastAsiaTheme="minorEastAsia" w:hAnsi="Tahoma" w:cs="Tahoma"/>
      <w:sz w:val="16"/>
      <w:szCs w:val="16"/>
      <w:lang w:eastAsia="el-GR"/>
    </w:rPr>
  </w:style>
  <w:style w:type="table" w:styleId="af2">
    <w:name w:val="Table Grid"/>
    <w:basedOn w:val="a1"/>
    <w:uiPriority w:val="59"/>
    <w:rsid w:val="00936ACC"/>
    <w:pPr>
      <w:spacing w:after="0" w:line="240" w:lineRule="auto"/>
    </w:pPr>
    <w:rPr>
      <w:rFonts w:eastAsiaTheme="minorEastAsia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Char5"/>
    <w:uiPriority w:val="99"/>
    <w:unhideWhenUsed/>
    <w:rsid w:val="00936A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f3"/>
    <w:uiPriority w:val="99"/>
    <w:rsid w:val="00936ACC"/>
    <w:rPr>
      <w:rFonts w:eastAsiaTheme="minorEastAsia"/>
      <w:lang w:eastAsia="el-GR"/>
    </w:rPr>
  </w:style>
  <w:style w:type="paragraph" w:styleId="af4">
    <w:name w:val="footer"/>
    <w:basedOn w:val="a"/>
    <w:link w:val="Char6"/>
    <w:uiPriority w:val="99"/>
    <w:unhideWhenUsed/>
    <w:rsid w:val="00936A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Υποσέλιδο Char"/>
    <w:basedOn w:val="a0"/>
    <w:link w:val="af4"/>
    <w:uiPriority w:val="99"/>
    <w:rsid w:val="00936ACC"/>
    <w:rPr>
      <w:rFonts w:eastAsiaTheme="minorEastAsia"/>
      <w:lang w:eastAsia="el-GR"/>
    </w:rPr>
  </w:style>
  <w:style w:type="character" w:styleId="-">
    <w:name w:val="Hyperlink"/>
    <w:basedOn w:val="a0"/>
    <w:uiPriority w:val="99"/>
    <w:unhideWhenUsed/>
    <w:rsid w:val="007F1E1A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1E1A"/>
    <w:rPr>
      <w:color w:val="800080" w:themeColor="followedHyperlink"/>
      <w:u w:val="single"/>
    </w:rPr>
  </w:style>
  <w:style w:type="paragraph" w:styleId="20">
    <w:name w:val="toc 2"/>
    <w:basedOn w:val="a"/>
    <w:next w:val="a"/>
    <w:autoRedefine/>
    <w:uiPriority w:val="39"/>
    <w:semiHidden/>
    <w:unhideWhenUsed/>
    <w:rsid w:val="00E74B63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semiHidden/>
    <w:unhideWhenUsed/>
    <w:rsid w:val="00E74B63"/>
    <w:pPr>
      <w:spacing w:after="100"/>
      <w:ind w:left="440"/>
    </w:pPr>
  </w:style>
  <w:style w:type="paragraph" w:styleId="10">
    <w:name w:val="toc 1"/>
    <w:basedOn w:val="a"/>
    <w:next w:val="a"/>
    <w:autoRedefine/>
    <w:uiPriority w:val="39"/>
    <w:unhideWhenUsed/>
    <w:rsid w:val="00E74B63"/>
    <w:pPr>
      <w:spacing w:after="100"/>
    </w:pPr>
    <w:rPr>
      <w:rFonts w:ascii="Arial" w:hAnsi="Arial"/>
      <w:lang w:val="en-US" w:eastAsia="en-US" w:bidi="en-US"/>
    </w:rPr>
  </w:style>
  <w:style w:type="paragraph" w:styleId="40">
    <w:name w:val="toc 4"/>
    <w:basedOn w:val="a"/>
    <w:next w:val="a"/>
    <w:autoRedefine/>
    <w:uiPriority w:val="39"/>
    <w:unhideWhenUsed/>
    <w:rsid w:val="00E74B63"/>
    <w:pPr>
      <w:spacing w:after="100"/>
      <w:ind w:left="660"/>
    </w:pPr>
    <w:rPr>
      <w:rFonts w:ascii="Arial" w:hAnsi="Arial"/>
      <w:lang w:val="en-US" w:eastAsia="en-US" w:bidi="en-US"/>
    </w:rPr>
  </w:style>
  <w:style w:type="paragraph" w:styleId="50">
    <w:name w:val="toc 5"/>
    <w:basedOn w:val="a"/>
    <w:next w:val="a"/>
    <w:autoRedefine/>
    <w:uiPriority w:val="39"/>
    <w:unhideWhenUsed/>
    <w:rsid w:val="00E74B63"/>
    <w:pPr>
      <w:spacing w:after="100"/>
      <w:ind w:left="880"/>
    </w:pPr>
    <w:rPr>
      <w:rFonts w:ascii="Arial" w:hAnsi="Arial"/>
      <w:lang w:val="en-US" w:eastAsia="en-US" w:bidi="en-US"/>
    </w:rPr>
  </w:style>
  <w:style w:type="table" w:customStyle="1" w:styleId="11">
    <w:name w:val="Πλέγμα πίνακα1"/>
    <w:basedOn w:val="a1"/>
    <w:next w:val="af2"/>
    <w:uiPriority w:val="59"/>
    <w:rsid w:val="004E567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F778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354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93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939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424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507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526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13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6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9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2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file:///C:\Users\pantelis\Downloads\%5b1%5d%20http:\creativecommons.org\licenses\by-nc-sa\4.0\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yperlink" Target="http://opencourses.uoa.gr/courses/DI101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%5b1%5d%20http:/creativecommons.org/licenses/by-nc-sa/4.0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telis\Desktop\Templates%20&#960;&#961;&#959;&#963;&#946;&#940;&#963;&#953;&#956;&#969;&#957;%20&#945;&#961;&#967;&#949;&#943;&#969;&#957;%20MS-Office%202013\Template%20&#960;&#961;&#959;&#963;&#946;&#940;&#963;&#953;&#956;&#959;&#965;%20MS-Word%202013%20-%20Ver.1.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15710-C96F-46AE-8B43-92123AC4EE42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B724B100-82BF-426A-98B7-51BF6708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προσβάσιμου MS-Word 2013 - Ver.1.1.dotx</Template>
  <TotalTime>3</TotalTime>
  <Pages>8</Pages>
  <Words>660</Words>
  <Characters>3916</Characters>
  <Application>Microsoft Office Word</Application>
  <DocSecurity>0</DocSecurity>
  <Lines>135</Lines>
  <Paragraphs>80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MS-Word 2013</vt:lpstr>
      <vt:lpstr>Template MS-Word 2013</vt:lpstr>
    </vt:vector>
  </TitlesOfParts>
  <Company/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MS-Word 2013</dc:title>
  <dc:creator>pantelis</dc:creator>
  <cp:lastModifiedBy>Δεσποινίς Βατόμουρο .</cp:lastModifiedBy>
  <cp:revision>3</cp:revision>
  <cp:lastPrinted>2016-05-26T12:54:00Z</cp:lastPrinted>
  <dcterms:created xsi:type="dcterms:W3CDTF">2016-05-26T12:54:00Z</dcterms:created>
  <dcterms:modified xsi:type="dcterms:W3CDTF">2016-05-26T12:57:00Z</dcterms:modified>
</cp:coreProperties>
</file>